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50A" w:rsidRDefault="0099450A">
      <w:pPr>
        <w:rPr>
          <w:rFonts w:ascii="Calibri" w:hAnsi="Calibri"/>
          <w:sz w:val="24"/>
          <w:szCs w:val="24"/>
        </w:rPr>
      </w:pPr>
    </w:p>
    <w:p w:rsidR="0099450A" w:rsidRDefault="0099450A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BANDO PER LA FORNITURA GASOLIO PER AUTOTRAZIONE MEZZI CONVITTO</w:t>
      </w:r>
    </w:p>
    <w:p w:rsidR="0099450A" w:rsidRDefault="0099450A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ITAS “V. LUPARIA” SAN MARTINO DI ROSIGNANO</w:t>
      </w:r>
    </w:p>
    <w:p w:rsidR="0099450A" w:rsidRDefault="0099450A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9450A" w:rsidRDefault="0099450A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DICHIARAZIONE SOSTITUTIVA DI CERTIFICAZIONE </w:t>
      </w:r>
    </w:p>
    <w:p w:rsidR="0099450A" w:rsidRDefault="0099450A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9450A" w:rsidRDefault="0099450A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ALLEGATO 2</w:t>
      </w:r>
    </w:p>
    <w:p w:rsidR="0099450A" w:rsidRDefault="0099450A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9450A" w:rsidRDefault="0099450A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,  ai sensi degli artt. 46 e 47 del DPR 445/2000 e successive modificazioni e integrazioni, </w:t>
      </w:r>
    </w:p>
    <w:p w:rsidR="0099450A" w:rsidRDefault="0099450A" w:rsidP="009F02B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:rsidR="0099450A" w:rsidRDefault="0099450A" w:rsidP="009F02BB">
      <w:pPr>
        <w:pStyle w:val="puntoest"/>
        <w:spacing w:line="320" w:lineRule="atLeast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sotto la propria personale responsabilità:</w:t>
      </w:r>
    </w:p>
    <w:p w:rsidR="0099450A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662522">
        <w:rPr>
          <w:rFonts w:ascii="Times New Roman" w:hAnsi="Times New Roman"/>
          <w:color w:val="000000"/>
          <w:szCs w:val="24"/>
          <w:shd w:val="clear" w:color="auto" w:fill="FFFFFF"/>
        </w:rPr>
        <w:t xml:space="preserve">di  possedere tutti i requisiti per contrarre con le pubbliche amministrazioni come indicati come indicati all'art 83 del </w:t>
      </w:r>
      <w:hyperlink r:id="rId7" w:history="1">
        <w:r w:rsidRPr="00662522">
          <w:rPr>
            <w:rFonts w:ascii="Times New Roman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hAnsi="Times New Roman"/>
          <w:color w:val="000000"/>
          <w:szCs w:val="24"/>
          <w:shd w:val="clear" w:color="auto" w:fill="FFFFFF"/>
        </w:rPr>
        <w:t xml:space="preserve"> e che i legali rappresentanti e i direttori tecnici dell'impresa partecipante sono in  regola e  non si trovano in alcuna delle fattispecie previste come motivi di esclusione dall’art. 80 </w:t>
      </w:r>
      <w:hyperlink r:id="rId8" w:history="1">
        <w:r w:rsidRPr="00662522">
          <w:rPr>
            <w:rFonts w:ascii="Times New Roman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>che il medesimo e la Ditta da lui rappresentata non sono mai incorsi in provvedimenti che comportano l’incapacità a contrattare con la Pubblica Amministrazione;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essere in regola con gli obblighi relativi al pagamento dei contributi previdenziali ed assistenziali per eventuali lavoratori dipendenti;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alla C.C.I.A.A. di __________________ al n. ______________ in data _______________ alla seguente categoria __________________________________,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con oggetto: _____________________________________________________________________;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(eventualmente) in quanto cooperativa o consorzio di cooperative, di essere regolarmente iscritto nel registro prefettizio/schedario generale della cooperazione di _______________________;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all’I.N.P.S. sede di ___________________________ matricola n° ______________________; di essere iscritto all’I.N.A.I.L. sede di ___________________________ matricola n° ______________________;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non avere riportato condanne penali e di non avere procedimenti penali pendenti;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che nulla risulta a proprio carico nel casellario giudiziale generale alla Procura della Repubblica presso il Tribunale di  _______________________;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non essere in stato di fallimento, di liquidazione ovvero di non avere in corso procedimenti per la dichiarazione di una di tali situazioni;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>di non aver subito condanne con sentenze passate in giudicato, per qualsiasi reato che incida sulla propria moralità professionale, o per delitti finanziari;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non essere stato sottoposto a misura di prevenzione e di non essere a conoscenza della esistenza a proprio carico e dei propri conviventi di procedimenti in corso per l’applicazione delle misure di prevenzione di cui alla Legge 575/1965 e ss.mm.ii., né di cause ostative all’iscrizione negli albi di appaltatori o fornitori pubblici;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non essere a conoscenza che nei confronti della ditta/consorzio/società __________________________ di cui il sottoscritto è il legale rappresentante dal_________________ sussista alcun provvedimento giudiziario interdittivo disposto ai sensi della Legge 575/1965 come succ. integrata e modificata e che conseguentemente non sussistono cause di divieto, decadenza o sospensione di cui alla Legge 575/1965 come succ. integrata e modificata; </w:t>
      </w:r>
    </w:p>
    <w:p w:rsidR="0099450A" w:rsidRPr="00ED6698" w:rsidRDefault="0099450A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accettare senza condizione o riserva alcuna, tutte le norme e disposizioni contenute nell’Avviso;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 di applicare a favore dei lavoratori dipendenti condizioni giuridiche retributive non inferiori a quelle risultanti dai contratti di lavoro;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l’inesistenza delle cause di esclusione indicate nell’art. 38 del D.Lgs. n°163/2006;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 che non sussistono a proprio carico ed a carico dell’impresa rappresentata procedimenti in corso per l’applicazione delle misure di prevenzione di cui all’art. 3 della Legge 1423/1956 o di alcuna delle cause ostative previste dall’art. 10 della Legge 575/1965 come succ. integrata e modificata;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che nei confronti dell’impresa non è stata irrogata la sanzione amministrativa dell’interdizione all’esercizio dell’attività o del divieto di contrarre con la Pubblica Amministrazione di cui all’art. 9 comma 2 lett. a) e c) del D.Lgs. n° 231/2001;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che l’impresa non si è avvalsa dei piani individuali di emersione di cui alla Legge 383/2001, ovvero che si è avvalsa dei piani individuali di emersione di cui alla Legge 383/2001 e che il periodo di emersione si è concluso;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che l’impresa rappresentata risulta in regola con le disposizioni della Legge 68/1999;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>che non si trova in alcuna delle posizioni o condizioni ostative previste dalla vigente legislazione in materia di lotta alla delinquenza di tipo mafioso;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essere informato, ai sensi della vigente normativa in materia di protezione dei dati personali, che i dati personali raccolti saranno trattati, anche con strumenti informatici, esclusivamente nell’ambito del procedimento per il quale la presente dichiarazione viene resa;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non trovarsi in situazioni di controllo o di collegamento (formale e/o sostanziale) con altri concorrenti e che non si è accordato e non si accorderà con altri partecipanti alla selezione;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che la propria offerta è improntata a serietà, integrità, indipendenza e segretezza; </w:t>
      </w:r>
    </w:p>
    <w:p w:rsidR="0099450A" w:rsidRPr="00ED6698" w:rsidRDefault="0099450A" w:rsidP="00A47AEC">
      <w:pPr>
        <w:pStyle w:val="puntoest"/>
        <w:numPr>
          <w:ilvl w:val="0"/>
          <w:numId w:val="22"/>
        </w:numPr>
        <w:ind w:left="567" w:hanging="207"/>
        <w:rPr>
          <w:rFonts w:ascii="Times New Roman" w:hAnsi="Times New Roman"/>
          <w:color w:val="000000"/>
          <w:szCs w:val="24"/>
          <w:shd w:val="clear" w:color="auto" w:fill="FFFFFF"/>
        </w:rPr>
      </w:pPr>
      <w:r w:rsidRPr="00ED6698">
        <w:t xml:space="preserve">di impegnarsi a conformare i propri comportamenti ai principi di lealtà, trasparenza e correttezza. </w:t>
      </w:r>
    </w:p>
    <w:p w:rsidR="0099450A" w:rsidRPr="007A55F4" w:rsidRDefault="0099450A" w:rsidP="00A47AEC">
      <w:pPr>
        <w:pStyle w:val="puntoest"/>
        <w:numPr>
          <w:ilvl w:val="0"/>
          <w:numId w:val="22"/>
        </w:numPr>
        <w:ind w:left="567" w:hanging="207"/>
      </w:pPr>
      <w:r w:rsidRPr="007A55F4">
        <w:t>che la ditta non si trova in stato di fallimento, liquidazione, amministrazione controllata, concordato preventivo e che non sono in corso azioni per la dichiarazione di una delle predette procedure;</w:t>
      </w:r>
    </w:p>
    <w:p w:rsidR="0099450A" w:rsidRPr="007A55F4" w:rsidRDefault="0099450A" w:rsidP="00A47AEC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 w:rsidRPr="007A55F4">
        <w:rPr>
          <w:rFonts w:ascii="Times" w:hAnsi="Times"/>
          <w:color w:val="000000"/>
          <w:spacing w:val="4"/>
        </w:rPr>
        <w:t>che la ditta non si trova in stato di sospensione dell’attività commerciale;</w:t>
      </w:r>
    </w:p>
    <w:p w:rsidR="0099450A" w:rsidRPr="007A55F4" w:rsidRDefault="0099450A" w:rsidP="00A47AEC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 w:rsidRPr="007A55F4">
        <w:rPr>
          <w:rFonts w:ascii="Times" w:hAnsi="Times"/>
          <w:color w:val="000000"/>
          <w:spacing w:val="4"/>
        </w:rPr>
        <w:t>che non sussistono condanne con sentenze passate in giudicato per qualsiasi reato incidente sulla moralità professionale o per delitti finanziari nei confronti di: legali rappresentanti, amministratori nel caso di società per azioni o società a responsabilità limitata, soci nel caso di società a nome collettivo, soci accomandatari nel caso di società in accomandita semplice;</w:t>
      </w:r>
    </w:p>
    <w:p w:rsidR="0099450A" w:rsidRPr="007A55F4" w:rsidRDefault="0099450A" w:rsidP="00A47AEC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color w:val="000000"/>
          <w:spacing w:val="4"/>
        </w:rPr>
      </w:pPr>
      <w:r w:rsidRPr="007A55F4">
        <w:rPr>
          <w:rFonts w:ascii="Times" w:hAnsi="Times"/>
          <w:color w:val="000000"/>
          <w:spacing w:val="4"/>
        </w:rPr>
        <w:t>che la ditta è in regola con gli obblighi relativi al pagamento delle imposte e delle tasse;</w:t>
      </w:r>
    </w:p>
    <w:p w:rsidR="0099450A" w:rsidRPr="007A55F4" w:rsidRDefault="0099450A" w:rsidP="00A47AEC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spacing w:val="4"/>
        </w:rPr>
      </w:pPr>
      <w:r w:rsidRPr="007A55F4">
        <w:rPr>
          <w:rFonts w:ascii="Times" w:hAnsi="Times"/>
          <w:spacing w:val="4"/>
        </w:rPr>
        <w:t>di acconsentire, ai sensi e per effetti del D.L.vo n.196/2003, al trattamento dei dati per la presente procedura;</w:t>
      </w:r>
    </w:p>
    <w:p w:rsidR="0099450A" w:rsidRPr="007A55F4" w:rsidRDefault="0099450A" w:rsidP="00DA69C0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color w:val="000000"/>
          <w:spacing w:val="11"/>
        </w:rPr>
      </w:pPr>
      <w:r w:rsidRPr="007A55F4">
        <w:rPr>
          <w:rFonts w:ascii="Times" w:hAnsi="Times"/>
          <w:color w:val="000000"/>
          <w:spacing w:val="11"/>
        </w:rPr>
        <w:t>di avere piena conoscenza che in caso di presentazione di falsa dichiarazione o falsa documentazione, nelle procedure della presente offerta, che la stazione appaltante sarà tenuta a darne segnalazione all'Autorità che, se ritiene che siano state rese con dolo o colpa grave in considerazione della rilevanza o della gravità dei fatti oggetto della falsa dichiarazione o della presentazione di falsa documentazione, dispone l'iscrizione nel casellario informatico ai fini dell'esclusione dalle procedure di gara. Allega copia di un documento di identità del sottoscrittore in corso di validità;</w:t>
      </w:r>
    </w:p>
    <w:p w:rsidR="0099450A" w:rsidRPr="007A55F4" w:rsidRDefault="0099450A" w:rsidP="00A47AEC">
      <w:pPr>
        <w:pStyle w:val="ListParagraph"/>
        <w:numPr>
          <w:ilvl w:val="0"/>
          <w:numId w:val="26"/>
        </w:numPr>
        <w:ind w:left="567" w:right="-41" w:hanging="207"/>
        <w:jc w:val="both"/>
        <w:rPr>
          <w:rFonts w:ascii="Times" w:hAnsi="Times"/>
          <w:color w:val="000000"/>
          <w:spacing w:val="11"/>
        </w:rPr>
      </w:pPr>
      <w:r w:rsidRPr="007A55F4">
        <w:rPr>
          <w:rFonts w:ascii="Times" w:hAnsi="Times"/>
          <w:color w:val="000000"/>
          <w:spacing w:val="11"/>
        </w:rPr>
        <w:t xml:space="preserve">di impegnarsi a fornire alla </w:t>
      </w:r>
      <w:r w:rsidRPr="007A55F4">
        <w:rPr>
          <w:rFonts w:ascii="Times" w:hAnsi="Times"/>
          <w:color w:val="000000"/>
          <w:spacing w:val="4"/>
        </w:rPr>
        <w:t>stazione appaltante, qualora richiesto prima della stipula del contratto, la documentazione probatoria del possesso dei requisiti dichiarati.</w:t>
      </w:r>
      <w:r w:rsidRPr="007A55F4">
        <w:rPr>
          <w:rFonts w:ascii="Times" w:hAnsi="Times"/>
          <w:color w:val="000000"/>
          <w:spacing w:val="11"/>
        </w:rPr>
        <w:t xml:space="preserve"> </w:t>
      </w:r>
    </w:p>
    <w:p w:rsidR="0099450A" w:rsidRPr="007A55F4" w:rsidRDefault="0099450A" w:rsidP="007A55F4">
      <w:pPr>
        <w:ind w:left="360" w:right="-41"/>
        <w:jc w:val="both"/>
        <w:rPr>
          <w:rFonts w:ascii="Times" w:hAnsi="Times"/>
          <w:color w:val="000000"/>
          <w:spacing w:val="11"/>
        </w:rPr>
      </w:pPr>
    </w:p>
    <w:p w:rsidR="0099450A" w:rsidRPr="007A55F4" w:rsidRDefault="0099450A" w:rsidP="007A55F4">
      <w:pPr>
        <w:ind w:left="360" w:right="-41"/>
        <w:jc w:val="both"/>
        <w:rPr>
          <w:rFonts w:ascii="Times" w:hAnsi="Times"/>
          <w:color w:val="000000"/>
          <w:spacing w:val="11"/>
        </w:rPr>
      </w:pPr>
    </w:p>
    <w:p w:rsidR="0099450A" w:rsidRPr="007A55F4" w:rsidRDefault="0099450A" w:rsidP="00B937F6">
      <w:pPr>
        <w:pStyle w:val="Giustificato"/>
        <w:spacing w:before="0" w:after="0"/>
        <w:ind w:left="360"/>
        <w:rPr>
          <w:rFonts w:ascii="Times" w:hAnsi="Times" w:cs="Times New Roman"/>
          <w:bCs/>
        </w:rPr>
      </w:pPr>
      <w:r w:rsidRPr="007A55F4">
        <w:rPr>
          <w:rFonts w:ascii="Times" w:hAnsi="Times" w:cs="Times New Roman"/>
          <w:bCs/>
        </w:rPr>
        <w:t>Si allega documento d’identità del referente.</w:t>
      </w:r>
    </w:p>
    <w:p w:rsidR="0099450A" w:rsidRDefault="0099450A" w:rsidP="007A55F4">
      <w:pPr>
        <w:pStyle w:val="Giustificato"/>
        <w:spacing w:before="0" w:after="0"/>
        <w:rPr>
          <w:rFonts w:ascii="Times" w:hAnsi="Times"/>
        </w:rPr>
      </w:pPr>
    </w:p>
    <w:p w:rsidR="0099450A" w:rsidRDefault="0099450A" w:rsidP="007A55F4">
      <w:pPr>
        <w:pStyle w:val="Giustificato"/>
        <w:spacing w:before="0" w:after="0"/>
        <w:rPr>
          <w:rFonts w:ascii="Times" w:hAnsi="Times"/>
        </w:rPr>
      </w:pPr>
      <w:r>
        <w:rPr>
          <w:rFonts w:ascii="Times" w:hAnsi="Times"/>
        </w:rPr>
        <w:t>____________________________, ____________</w:t>
      </w:r>
    </w:p>
    <w:p w:rsidR="0099450A" w:rsidRDefault="0099450A" w:rsidP="007A55F4">
      <w:pPr>
        <w:pStyle w:val="Giustificato"/>
        <w:spacing w:before="0" w:after="0"/>
        <w:rPr>
          <w:rFonts w:ascii="Times" w:hAnsi="Times"/>
        </w:rPr>
      </w:pPr>
    </w:p>
    <w:p w:rsidR="0099450A" w:rsidRDefault="0099450A" w:rsidP="007A55F4">
      <w:pPr>
        <w:pStyle w:val="Giustificato"/>
        <w:spacing w:before="0" w:after="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 xml:space="preserve">    FIRMATO</w:t>
      </w:r>
    </w:p>
    <w:p w:rsidR="0099450A" w:rsidRPr="007A55F4" w:rsidRDefault="0099450A" w:rsidP="007A55F4">
      <w:pPr>
        <w:pStyle w:val="Giustificato"/>
        <w:spacing w:before="0" w:after="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______________________________________</w:t>
      </w:r>
    </w:p>
    <w:sectPr w:rsidR="0099450A" w:rsidRPr="007A55F4" w:rsidSect="00024F4F">
      <w:headerReference w:type="default" r:id="rId9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50A" w:rsidRDefault="0099450A">
      <w:r>
        <w:separator/>
      </w:r>
    </w:p>
  </w:endnote>
  <w:endnote w:type="continuationSeparator" w:id="0">
    <w:p w:rsidR="0099450A" w:rsidRDefault="00994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50A" w:rsidRDefault="0099450A">
      <w:r>
        <w:separator/>
      </w:r>
    </w:p>
  </w:footnote>
  <w:footnote w:type="continuationSeparator" w:id="0">
    <w:p w:rsidR="0099450A" w:rsidRDefault="009945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598"/>
      <w:gridCol w:w="3065"/>
      <w:gridCol w:w="2835"/>
    </w:tblGrid>
    <w:tr w:rsidR="0099450A" w:rsidTr="00894DA1">
      <w:trPr>
        <w:cantSplit/>
        <w:trHeight w:val="1242"/>
      </w:trPr>
      <w:tc>
        <w:tcPr>
          <w:tcW w:w="3668" w:type="dxa"/>
          <w:vAlign w:val="center"/>
        </w:tcPr>
        <w:p w:rsidR="0099450A" w:rsidRDefault="0099450A">
          <w:pPr>
            <w:pStyle w:val="Header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99450A" w:rsidRDefault="0099450A">
          <w:pPr>
            <w:pStyle w:val="Header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99450A" w:rsidRDefault="0099450A">
          <w:pPr>
            <w:pStyle w:val="Header"/>
            <w:jc w:val="center"/>
            <w:rPr>
              <w:lang w:val="fr-FR"/>
            </w:rPr>
          </w:pPr>
        </w:p>
      </w:tc>
    </w:tr>
  </w:tbl>
  <w:p w:rsidR="0099450A" w:rsidRPr="00BF2685" w:rsidRDefault="0099450A" w:rsidP="000D7B00">
    <w:pPr>
      <w:pStyle w:val="Header"/>
      <w:jc w:val="center"/>
      <w:rPr>
        <w:sz w:val="10"/>
        <w:szCs w:val="10"/>
        <w:lang w:val="fr-FR"/>
      </w:rPr>
    </w:pPr>
  </w:p>
  <w:p w:rsidR="0099450A" w:rsidRDefault="0099450A">
    <w:pPr>
      <w:pStyle w:val="Header"/>
      <w:rPr>
        <w:sz w:val="56"/>
      </w:rPr>
    </w:pPr>
    <w:r w:rsidRPr="001B762E">
      <w:rPr>
        <w:noProof/>
        <w:sz w:val="5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4" o:spid="_x0000_i1026" type="#_x0000_t75" alt="LOGO GLOBE" style="width:481.5pt;height:6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6546"/>
    <w:multiLevelType w:val="hybridMultilevel"/>
    <w:tmpl w:val="1A1ABF06"/>
    <w:lvl w:ilvl="0" w:tplc="8F4490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45405"/>
    <w:multiLevelType w:val="hybridMultilevel"/>
    <w:tmpl w:val="4A32B068"/>
    <w:lvl w:ilvl="0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C0140C"/>
    <w:multiLevelType w:val="hybridMultilevel"/>
    <w:tmpl w:val="63FE75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59718F8"/>
    <w:multiLevelType w:val="hybridMultilevel"/>
    <w:tmpl w:val="805A658A"/>
    <w:lvl w:ilvl="0" w:tplc="FFFFFFFF">
      <w:start w:val="1"/>
      <w:numFmt w:val="bullet"/>
      <w:lvlText w:val="o"/>
      <w:lvlJc w:val="left"/>
      <w:pPr>
        <w:ind w:left="20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1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452074C"/>
    <w:multiLevelType w:val="multilevel"/>
    <w:tmpl w:val="BA643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7C44A9"/>
    <w:multiLevelType w:val="hybridMultilevel"/>
    <w:tmpl w:val="5E5C7F84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9271741"/>
    <w:multiLevelType w:val="hybridMultilevel"/>
    <w:tmpl w:val="432C5B54"/>
    <w:lvl w:ilvl="0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7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D95C43"/>
    <w:multiLevelType w:val="hybridMultilevel"/>
    <w:tmpl w:val="032C2836"/>
    <w:lvl w:ilvl="0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2"/>
  </w:num>
  <w:num w:numId="5">
    <w:abstractNumId w:val="5"/>
  </w:num>
  <w:num w:numId="6">
    <w:abstractNumId w:val="22"/>
  </w:num>
  <w:num w:numId="7">
    <w:abstractNumId w:val="8"/>
  </w:num>
  <w:num w:numId="8">
    <w:abstractNumId w:val="21"/>
  </w:num>
  <w:num w:numId="9">
    <w:abstractNumId w:val="29"/>
  </w:num>
  <w:num w:numId="10">
    <w:abstractNumId w:val="27"/>
  </w:num>
  <w:num w:numId="11">
    <w:abstractNumId w:val="6"/>
  </w:num>
  <w:num w:numId="12">
    <w:abstractNumId w:val="17"/>
  </w:num>
  <w:num w:numId="13">
    <w:abstractNumId w:val="13"/>
  </w:num>
  <w:num w:numId="14">
    <w:abstractNumId w:val="14"/>
  </w:num>
  <w:num w:numId="15">
    <w:abstractNumId w:val="3"/>
  </w:num>
  <w:num w:numId="16">
    <w:abstractNumId w:val="12"/>
  </w:num>
  <w:num w:numId="17">
    <w:abstractNumId w:val="11"/>
  </w:num>
  <w:num w:numId="18">
    <w:abstractNumId w:val="19"/>
  </w:num>
  <w:num w:numId="19">
    <w:abstractNumId w:val="4"/>
  </w:num>
  <w:num w:numId="20">
    <w:abstractNumId w:val="24"/>
  </w:num>
  <w:num w:numId="21">
    <w:abstractNumId w:val="26"/>
  </w:num>
  <w:num w:numId="22">
    <w:abstractNumId w:val="20"/>
  </w:num>
  <w:num w:numId="23">
    <w:abstractNumId w:val="16"/>
  </w:num>
  <w:num w:numId="24">
    <w:abstractNumId w:val="18"/>
  </w:num>
  <w:num w:numId="25">
    <w:abstractNumId w:val="7"/>
  </w:num>
  <w:num w:numId="26">
    <w:abstractNumId w:val="0"/>
  </w:num>
  <w:num w:numId="27">
    <w:abstractNumId w:val="25"/>
  </w:num>
  <w:num w:numId="28">
    <w:abstractNumId w:val="28"/>
  </w:num>
  <w:num w:numId="29">
    <w:abstractNumId w:val="10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82E16"/>
    <w:rsid w:val="000922EC"/>
    <w:rsid w:val="0009298A"/>
    <w:rsid w:val="000971B4"/>
    <w:rsid w:val="00097DF7"/>
    <w:rsid w:val="000A352A"/>
    <w:rsid w:val="000A5929"/>
    <w:rsid w:val="000B39B4"/>
    <w:rsid w:val="000D4331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25C7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45A2"/>
    <w:rsid w:val="001A6046"/>
    <w:rsid w:val="001B390F"/>
    <w:rsid w:val="001B762E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2550D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A7F3F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E3AA2"/>
    <w:rsid w:val="004F0CF9"/>
    <w:rsid w:val="004F57BF"/>
    <w:rsid w:val="004F6FF5"/>
    <w:rsid w:val="00531C5B"/>
    <w:rsid w:val="005363CA"/>
    <w:rsid w:val="00556D95"/>
    <w:rsid w:val="00561C7B"/>
    <w:rsid w:val="00565145"/>
    <w:rsid w:val="00577865"/>
    <w:rsid w:val="005A057D"/>
    <w:rsid w:val="005A31AB"/>
    <w:rsid w:val="005C7DAE"/>
    <w:rsid w:val="005E528F"/>
    <w:rsid w:val="00625EF1"/>
    <w:rsid w:val="00627A99"/>
    <w:rsid w:val="006367D0"/>
    <w:rsid w:val="00644D82"/>
    <w:rsid w:val="0066252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17B67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5F4"/>
    <w:rsid w:val="007A5E72"/>
    <w:rsid w:val="007B0F00"/>
    <w:rsid w:val="007B1F51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BCC"/>
    <w:rsid w:val="00974437"/>
    <w:rsid w:val="009861E0"/>
    <w:rsid w:val="0099450A"/>
    <w:rsid w:val="0099492F"/>
    <w:rsid w:val="009A684F"/>
    <w:rsid w:val="009C5643"/>
    <w:rsid w:val="009E4458"/>
    <w:rsid w:val="009F02BB"/>
    <w:rsid w:val="009F1350"/>
    <w:rsid w:val="00A06374"/>
    <w:rsid w:val="00A155D0"/>
    <w:rsid w:val="00A1573D"/>
    <w:rsid w:val="00A25713"/>
    <w:rsid w:val="00A263D3"/>
    <w:rsid w:val="00A2650E"/>
    <w:rsid w:val="00A31EEC"/>
    <w:rsid w:val="00A40D3D"/>
    <w:rsid w:val="00A47AEC"/>
    <w:rsid w:val="00A501CE"/>
    <w:rsid w:val="00A602C5"/>
    <w:rsid w:val="00A60487"/>
    <w:rsid w:val="00A652B0"/>
    <w:rsid w:val="00A76C83"/>
    <w:rsid w:val="00A7713E"/>
    <w:rsid w:val="00A77DBF"/>
    <w:rsid w:val="00A95594"/>
    <w:rsid w:val="00AA13EE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937F6"/>
    <w:rsid w:val="00BA08B6"/>
    <w:rsid w:val="00BC1349"/>
    <w:rsid w:val="00BD5D11"/>
    <w:rsid w:val="00BF2685"/>
    <w:rsid w:val="00C02DE7"/>
    <w:rsid w:val="00C11976"/>
    <w:rsid w:val="00C1351B"/>
    <w:rsid w:val="00C163E9"/>
    <w:rsid w:val="00C2238D"/>
    <w:rsid w:val="00C32781"/>
    <w:rsid w:val="00C71204"/>
    <w:rsid w:val="00C75AA3"/>
    <w:rsid w:val="00C87DB9"/>
    <w:rsid w:val="00C93A2E"/>
    <w:rsid w:val="00C977F8"/>
    <w:rsid w:val="00CB4E8C"/>
    <w:rsid w:val="00CC2687"/>
    <w:rsid w:val="00CD1CB3"/>
    <w:rsid w:val="00CF6846"/>
    <w:rsid w:val="00D147C2"/>
    <w:rsid w:val="00D17556"/>
    <w:rsid w:val="00D6336B"/>
    <w:rsid w:val="00D75AF4"/>
    <w:rsid w:val="00D95736"/>
    <w:rsid w:val="00DA26ED"/>
    <w:rsid w:val="00DA69C0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27EF3"/>
    <w:rsid w:val="00E30B29"/>
    <w:rsid w:val="00E434B4"/>
    <w:rsid w:val="00E561EE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173B"/>
    <w:rsid w:val="00ED2B08"/>
    <w:rsid w:val="00ED56EF"/>
    <w:rsid w:val="00ED6698"/>
    <w:rsid w:val="00EE5E8A"/>
    <w:rsid w:val="00EF53AA"/>
    <w:rsid w:val="00EF5AE6"/>
    <w:rsid w:val="00EF748C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72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4725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F513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F513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F513C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6B4725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6B4725"/>
    <w:rPr>
      <w:b/>
      <w:bCs/>
      <w:sz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04ED2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"/>
    <w:uiPriority w:val="99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"/>
    <w:uiPriority w:val="99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1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iceappalti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iceappalt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1070</Words>
  <Characters>6101</Characters>
  <Application>Microsoft Office Outlook</Application>
  <DocSecurity>0</DocSecurity>
  <Lines>0</Lines>
  <Paragraphs>0</Paragraphs>
  <ScaleCrop>false</ScaleCrop>
  <Company>Istituto Leardi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Tiziana</dc:creator>
  <cp:keywords/>
  <dc:description/>
  <cp:lastModifiedBy> </cp:lastModifiedBy>
  <cp:revision>5</cp:revision>
  <cp:lastPrinted>2016-11-22T07:39:00Z</cp:lastPrinted>
  <dcterms:created xsi:type="dcterms:W3CDTF">2017-07-05T09:52:00Z</dcterms:created>
  <dcterms:modified xsi:type="dcterms:W3CDTF">2017-07-15T11:15:00Z</dcterms:modified>
</cp:coreProperties>
</file>