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1FF" w:rsidRDefault="009111FF" w:rsidP="00F30D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ALLEGATO 1 </w:t>
      </w:r>
    </w:p>
    <w:p w:rsidR="009111FF" w:rsidRDefault="009111FF" w:rsidP="003438FE">
      <w:pPr>
        <w:jc w:val="center"/>
        <w:rPr>
          <w:rFonts w:cs="Calibri"/>
          <w:b/>
          <w:bCs/>
          <w:color w:val="000000"/>
          <w:sz w:val="28"/>
          <w:szCs w:val="28"/>
        </w:rPr>
      </w:pPr>
      <w:r w:rsidRPr="007500DB">
        <w:rPr>
          <w:rFonts w:cs="Calibri"/>
          <w:b/>
          <w:bCs/>
          <w:color w:val="000000"/>
          <w:sz w:val="28"/>
          <w:szCs w:val="28"/>
        </w:rPr>
        <w:t xml:space="preserve">ISTANZA  DI PARTECIPAZIONE ALLA SELEZIONE INTERNA </w:t>
      </w:r>
    </w:p>
    <w:p w:rsidR="009111FF" w:rsidRPr="003438FE" w:rsidRDefault="009111FF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3438FE">
        <w:rPr>
          <w:rFonts w:cs="Calibri"/>
          <w:b/>
          <w:bCs/>
          <w:color w:val="000000"/>
          <w:sz w:val="28"/>
          <w:szCs w:val="28"/>
        </w:rPr>
        <w:t>INCARICO PERSONALE DI SEGRETERIA PER SUPPORTO ORGANIZZATIVO AL RUP</w:t>
      </w:r>
    </w:p>
    <w:p w:rsidR="009111FF" w:rsidRDefault="009111FF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PIANO NAZIONALE DI RIPRESA E RESILIENZA (PNRR)</w:t>
      </w:r>
    </w:p>
    <w:p w:rsidR="009111FF" w:rsidRDefault="009111FF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smallCaps/>
          <w:sz w:val="20"/>
          <w:szCs w:val="20"/>
        </w:rPr>
      </w:pPr>
      <w:r>
        <w:rPr>
          <w:rFonts w:ascii="Arial" w:hAnsi="Arial" w:cs="Arial"/>
          <w:smallCaps/>
          <w:sz w:val="20"/>
          <w:szCs w:val="20"/>
        </w:rPr>
        <w:t xml:space="preserve">MISSIONE 4: ISTRUZIONE E RICERCA </w:t>
      </w:r>
    </w:p>
    <w:p w:rsidR="009111FF" w:rsidRDefault="009111FF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Componente 1 - Potenziamento dell’offerta dei servizi di Istruzione: Dagli asili nido alle Università </w:t>
      </w:r>
    </w:p>
    <w:p w:rsidR="009111FF" w:rsidRDefault="009111FF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Investimento 3.2 Scuola 4.0</w:t>
      </w:r>
      <w:r>
        <w:rPr>
          <w:rFonts w:ascii="Arial" w:hAnsi="Arial" w:cs="Arial"/>
          <w:sz w:val="20"/>
          <w:szCs w:val="20"/>
        </w:rPr>
        <w:t xml:space="preserve"> </w:t>
      </w:r>
    </w:p>
    <w:p w:rsidR="009111FF" w:rsidRDefault="009111FF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“Scuole innovative, cablaggio, nuovi ambienti di apprendimento e laboratori” </w:t>
      </w:r>
    </w:p>
    <w:p w:rsidR="009111FF" w:rsidRDefault="009111FF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AZIONE 2 – NEXT GENERATION LABS – </w:t>
      </w:r>
      <w:r w:rsidRPr="00B821F3">
        <w:rPr>
          <w:rFonts w:ascii="Arial" w:hAnsi="Arial" w:cs="Arial"/>
          <w:b/>
          <w:sz w:val="18"/>
          <w:szCs w:val="18"/>
        </w:rPr>
        <w:t>LABORATORI PER LE PR</w:t>
      </w:r>
      <w:r>
        <w:rPr>
          <w:rFonts w:ascii="Arial" w:hAnsi="Arial" w:cs="Arial"/>
          <w:b/>
          <w:sz w:val="18"/>
          <w:szCs w:val="18"/>
        </w:rPr>
        <w:t>OFESSIONI DIGITALI DEL FUT</w:t>
      </w:r>
      <w:r w:rsidRPr="00B821F3">
        <w:rPr>
          <w:rFonts w:ascii="Arial" w:hAnsi="Arial" w:cs="Arial"/>
          <w:b/>
          <w:sz w:val="18"/>
          <w:szCs w:val="18"/>
        </w:rPr>
        <w:t>URO</w:t>
      </w:r>
    </w:p>
    <w:p w:rsidR="009111FF" w:rsidRPr="00F30D7A" w:rsidRDefault="009111FF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F30D7A">
        <w:rPr>
          <w:rFonts w:ascii="Arial" w:hAnsi="Arial" w:cs="Arial"/>
          <w:b/>
          <w:sz w:val="20"/>
          <w:szCs w:val="20"/>
        </w:rPr>
        <w:t xml:space="preserve">“FutureLeardiLAB”  PROGETTO M4C1I3.2-2022-962 – P -13586   </w:t>
      </w:r>
    </w:p>
    <w:p w:rsidR="009111FF" w:rsidRPr="00F30D7A" w:rsidRDefault="009111FF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i/>
        </w:rPr>
      </w:pPr>
      <w:r w:rsidRPr="00F30D7A">
        <w:rPr>
          <w:rFonts w:ascii="Arial" w:hAnsi="Arial" w:cs="Arial"/>
          <w:b/>
          <w:sz w:val="20"/>
          <w:szCs w:val="20"/>
        </w:rPr>
        <w:t>CUP B34D22004890006</w:t>
      </w:r>
    </w:p>
    <w:p w:rsidR="009111FF" w:rsidRDefault="009111FF" w:rsidP="00F30D7A">
      <w:pPr>
        <w:tabs>
          <w:tab w:val="left" w:pos="6237"/>
        </w:tabs>
        <w:rPr>
          <w:rFonts w:cs="Calibri"/>
        </w:rPr>
      </w:pPr>
      <w:r w:rsidRPr="00F30D7A">
        <w:rPr>
          <w:rFonts w:cs="Calibri"/>
        </w:rPr>
        <w:tab/>
      </w:r>
    </w:p>
    <w:p w:rsidR="009111FF" w:rsidRPr="00CA6F99" w:rsidRDefault="009111FF" w:rsidP="00F30D7A">
      <w:pPr>
        <w:tabs>
          <w:tab w:val="left" w:pos="6237"/>
        </w:tabs>
        <w:rPr>
          <w:rFonts w:cs="Calibri"/>
        </w:rPr>
      </w:pPr>
      <w:r>
        <w:rPr>
          <w:rFonts w:cs="Calibri"/>
        </w:rPr>
        <w:tab/>
      </w:r>
      <w:r w:rsidRPr="00CA6F99">
        <w:rPr>
          <w:rFonts w:cs="Calibri"/>
        </w:rPr>
        <w:t>Al Dirigente Scolastico</w:t>
      </w:r>
    </w:p>
    <w:p w:rsidR="009111FF" w:rsidRPr="00CA6F99" w:rsidRDefault="009111FF" w:rsidP="00F30D7A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  <w:t>dell’I.</w:t>
      </w:r>
      <w:r>
        <w:rPr>
          <w:rFonts w:cs="Calibri"/>
        </w:rPr>
        <w:t>I.S. LEARDI  di Casale M.to</w:t>
      </w:r>
    </w:p>
    <w:p w:rsidR="009111FF" w:rsidRPr="00CA6F99" w:rsidRDefault="009111FF" w:rsidP="00F30D7A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</w:r>
    </w:p>
    <w:p w:rsidR="009111FF" w:rsidRPr="00CA6F99" w:rsidRDefault="009111FF" w:rsidP="00F30D7A">
      <w:pPr>
        <w:spacing w:line="360" w:lineRule="auto"/>
        <w:rPr>
          <w:rFonts w:cs="Calibri"/>
        </w:rPr>
      </w:pPr>
      <w:r w:rsidRPr="00CA6F99">
        <w:rPr>
          <w:rFonts w:cs="Calibri"/>
        </w:rPr>
        <w:t>Il/La sottoscritto/a …………………………………</w:t>
      </w:r>
      <w:r>
        <w:rPr>
          <w:rFonts w:cs="Calibri"/>
        </w:rPr>
        <w:t>………</w:t>
      </w:r>
      <w:r w:rsidRPr="00CA6F99">
        <w:rPr>
          <w:rFonts w:cs="Calibri"/>
        </w:rPr>
        <w:t>…………..C.F. ……</w:t>
      </w:r>
      <w:r>
        <w:rPr>
          <w:rFonts w:cs="Calibri"/>
        </w:rPr>
        <w:t>………………………..</w:t>
      </w:r>
      <w:r w:rsidRPr="00CA6F99">
        <w:rPr>
          <w:rFonts w:cs="Calibri"/>
        </w:rPr>
        <w:t>………………………….</w:t>
      </w:r>
    </w:p>
    <w:p w:rsidR="009111FF" w:rsidRPr="00CA6F99" w:rsidRDefault="009111FF" w:rsidP="00F30D7A">
      <w:pPr>
        <w:spacing w:line="360" w:lineRule="auto"/>
        <w:rPr>
          <w:rFonts w:cs="Calibri"/>
        </w:rPr>
      </w:pPr>
      <w:r w:rsidRPr="00CA6F99">
        <w:rPr>
          <w:rFonts w:cs="Calibri"/>
        </w:rPr>
        <w:t>Nato/a a ………………………………………………..…………………….. il ………</w:t>
      </w:r>
      <w:r>
        <w:rPr>
          <w:rFonts w:cs="Calibri"/>
        </w:rPr>
        <w:t>……………………….</w:t>
      </w:r>
      <w:r w:rsidRPr="00CA6F99">
        <w:rPr>
          <w:rFonts w:cs="Calibri"/>
        </w:rPr>
        <w:t>……………</w:t>
      </w:r>
    </w:p>
    <w:p w:rsidR="009111FF" w:rsidRPr="00CA6F99" w:rsidRDefault="009111FF" w:rsidP="00F30D7A">
      <w:pPr>
        <w:spacing w:line="360" w:lineRule="auto"/>
        <w:rPr>
          <w:rFonts w:cs="Calibri"/>
        </w:rPr>
      </w:pPr>
      <w:r w:rsidRPr="00CA6F99">
        <w:rPr>
          <w:rFonts w:cs="Calibri"/>
        </w:rPr>
        <w:t>Tel. ………………………………….. Cell…………………….. e-mail ……</w:t>
      </w:r>
      <w:r>
        <w:rPr>
          <w:rFonts w:cs="Calibri"/>
        </w:rPr>
        <w:t>……………………</w:t>
      </w:r>
      <w:r w:rsidRPr="00CA6F99">
        <w:rPr>
          <w:rFonts w:cs="Calibri"/>
        </w:rPr>
        <w:t>………………………</w:t>
      </w:r>
      <w:r>
        <w:rPr>
          <w:rFonts w:cs="Calibri"/>
        </w:rPr>
        <w:t xml:space="preserve">, in servizio in qualità di ………………………………………………………………………., residente in </w:t>
      </w:r>
      <w:r w:rsidRPr="00CA6F99">
        <w:rPr>
          <w:rFonts w:cs="Calibri"/>
        </w:rPr>
        <w:t>Via ………………………………. Cap. ……………… città ……………………………………….</w:t>
      </w:r>
    </w:p>
    <w:p w:rsidR="009111FF" w:rsidRDefault="009111FF" w:rsidP="007A2A94">
      <w:pPr>
        <w:spacing w:after="100" w:afterAutospacing="1"/>
        <w:rPr>
          <w:rFonts w:cs="Calibri"/>
          <w:b/>
        </w:rPr>
      </w:pPr>
      <w:r w:rsidRPr="00CA6F99">
        <w:rPr>
          <w:rFonts w:cs="Calibri"/>
        </w:rPr>
        <w:t xml:space="preserve"> </w:t>
      </w:r>
      <w:r w:rsidRPr="00CA6F99">
        <w:rPr>
          <w:rFonts w:cs="Calibri"/>
          <w:b/>
        </w:rPr>
        <w:t xml:space="preserve">presa visione dell’avviso interno </w:t>
      </w:r>
      <w:r>
        <w:rPr>
          <w:rFonts w:cs="Calibri"/>
          <w:b/>
        </w:rPr>
        <w:t xml:space="preserve">di selezione </w:t>
      </w:r>
    </w:p>
    <w:p w:rsidR="009111FF" w:rsidRPr="00CA6F99" w:rsidRDefault="009111FF" w:rsidP="007A2A94">
      <w:pPr>
        <w:spacing w:after="100" w:afterAutospacing="1"/>
        <w:jc w:val="center"/>
        <w:rPr>
          <w:rFonts w:cs="Calibri"/>
          <w:b/>
        </w:rPr>
      </w:pPr>
      <w:r w:rsidRPr="00CA6F99">
        <w:rPr>
          <w:rFonts w:cs="Calibri"/>
          <w:b/>
        </w:rPr>
        <w:t>Chiede</w:t>
      </w:r>
    </w:p>
    <w:p w:rsidR="009111FF" w:rsidRDefault="009111FF" w:rsidP="003438FE">
      <w:pPr>
        <w:spacing w:after="100" w:afterAutospacing="1"/>
        <w:jc w:val="both"/>
        <w:rPr>
          <w:b/>
          <w:sz w:val="24"/>
          <w:szCs w:val="24"/>
        </w:rPr>
      </w:pPr>
      <w:r w:rsidRPr="00506F38">
        <w:t xml:space="preserve">di partecipare alla selezione per l’attribuzione dell’incarico di </w:t>
      </w:r>
      <w:r>
        <w:t xml:space="preserve">  </w:t>
      </w:r>
      <w:r>
        <w:rPr>
          <w:b/>
          <w:sz w:val="24"/>
          <w:szCs w:val="24"/>
        </w:rPr>
        <w:t>PERSONALE DI SEGRETERIA PER SUPPORTO ORGANIZZATIVO AL RUP</w:t>
      </w:r>
    </w:p>
    <w:p w:rsidR="009111FF" w:rsidRDefault="009111FF" w:rsidP="003438FE">
      <w:pPr>
        <w:spacing w:after="100" w:afterAutospacing="1"/>
        <w:jc w:val="both"/>
        <w:rPr>
          <w:rFonts w:ascii="Arial" w:hAnsi="Arial" w:cs="Arial"/>
          <w:sz w:val="20"/>
          <w:szCs w:val="20"/>
        </w:rPr>
      </w:pPr>
      <w:r w:rsidRPr="003E6BFB">
        <w:rPr>
          <w:rFonts w:cs="Calibri"/>
        </w:rPr>
        <w:t xml:space="preserve">relativamente al progetto </w:t>
      </w:r>
      <w:r w:rsidRPr="003E6BFB">
        <w:rPr>
          <w:rFonts w:cs="Calibri"/>
          <w:bCs/>
        </w:rPr>
        <w:t xml:space="preserve">AZIONE </w:t>
      </w:r>
      <w:r>
        <w:rPr>
          <w:rFonts w:cs="Calibri"/>
          <w:bCs/>
        </w:rPr>
        <w:t>2</w:t>
      </w:r>
      <w:r w:rsidRPr="003E6BFB">
        <w:rPr>
          <w:rFonts w:cs="Calibri"/>
          <w:bCs/>
        </w:rPr>
        <w:t xml:space="preserve"> – NEXT GENERATION </w:t>
      </w:r>
      <w:r>
        <w:rPr>
          <w:rFonts w:cs="Calibri"/>
          <w:bCs/>
        </w:rPr>
        <w:t>LABS</w:t>
      </w:r>
      <w:r w:rsidRPr="003E6BFB">
        <w:rPr>
          <w:rFonts w:cs="Calibri"/>
          <w:bCs/>
        </w:rPr>
        <w:t>–</w:t>
      </w:r>
      <w:r>
        <w:rPr>
          <w:rFonts w:cs="Calibri"/>
          <w:bCs/>
        </w:rPr>
        <w:t xml:space="preserve">  LABORATORI PER LE PROFESSIONI DIGITALI DEL FUTURO- M4C1I3.2-2022-962</w:t>
      </w:r>
      <w:r w:rsidRPr="003E6BFB">
        <w:rPr>
          <w:rFonts w:cs="Calibri"/>
          <w:bCs/>
        </w:rPr>
        <w:t>-P-</w:t>
      </w:r>
      <w:r w:rsidRPr="00900EAA">
        <w:rPr>
          <w:rFonts w:ascii="Arial" w:hAnsi="Arial" w:cs="Arial"/>
          <w:b/>
          <w:sz w:val="20"/>
          <w:szCs w:val="20"/>
        </w:rPr>
        <w:t>1358</w:t>
      </w:r>
      <w:r>
        <w:rPr>
          <w:rFonts w:ascii="Arial" w:hAnsi="Arial" w:cs="Arial"/>
          <w:b/>
          <w:sz w:val="20"/>
          <w:szCs w:val="20"/>
        </w:rPr>
        <w:t>6</w:t>
      </w:r>
      <w:r w:rsidRPr="00900EAA">
        <w:rPr>
          <w:rFonts w:ascii="Arial" w:hAnsi="Arial" w:cs="Arial"/>
          <w:b/>
          <w:sz w:val="20"/>
          <w:szCs w:val="20"/>
        </w:rPr>
        <w:t xml:space="preserve">    </w:t>
      </w:r>
      <w:r>
        <w:rPr>
          <w:rFonts w:ascii="Arial" w:hAnsi="Arial" w:cs="Arial"/>
          <w:b/>
          <w:sz w:val="20"/>
          <w:szCs w:val="20"/>
        </w:rPr>
        <w:t xml:space="preserve">-  </w:t>
      </w:r>
      <w:r w:rsidRPr="00B821F3">
        <w:rPr>
          <w:rFonts w:ascii="Arial" w:hAnsi="Arial" w:cs="Arial"/>
          <w:sz w:val="20"/>
          <w:szCs w:val="20"/>
        </w:rPr>
        <w:t>Progetto “FutureLeardiLAB”</w:t>
      </w:r>
      <w:r>
        <w:rPr>
          <w:rFonts w:ascii="Arial" w:hAnsi="Arial" w:cs="Arial"/>
          <w:sz w:val="20"/>
          <w:szCs w:val="20"/>
        </w:rPr>
        <w:t>;</w:t>
      </w:r>
    </w:p>
    <w:p w:rsidR="009111FF" w:rsidRPr="00CA6F99" w:rsidRDefault="009111FF" w:rsidP="003438FE">
      <w:pPr>
        <w:spacing w:after="100" w:afterAutospacing="1"/>
        <w:jc w:val="both"/>
        <w:rPr>
          <w:rFonts w:cs="Calibri"/>
        </w:rPr>
      </w:pPr>
      <w:r w:rsidRPr="00CA6F99">
        <w:rPr>
          <w:rFonts w:cs="Calibri"/>
        </w:rPr>
        <w:t>A tal fine, consapevole della responsabilità penale e della decadenza da eventuali benefici acquisiti nel caso di dichiarazioni mendaci, dichiara sotto la propria responsabilità quanto segue:</w:t>
      </w:r>
    </w:p>
    <w:p w:rsidR="009111FF" w:rsidRPr="00A33868" w:rsidRDefault="009111FF" w:rsidP="00F30D7A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cittadino ………………..;</w:t>
      </w:r>
    </w:p>
    <w:p w:rsidR="009111FF" w:rsidRPr="00A33868" w:rsidRDefault="009111FF" w:rsidP="00F30D7A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in godimento dei diritti politici;</w:t>
      </w:r>
    </w:p>
    <w:p w:rsidR="009111FF" w:rsidRPr="00A33868" w:rsidRDefault="009111FF" w:rsidP="00F30D7A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prestare servizio presso l’Istituto di Istruzione “</w:t>
      </w:r>
      <w:r>
        <w:rPr>
          <w:rFonts w:cs="Calibri"/>
          <w:sz w:val="24"/>
          <w:szCs w:val="24"/>
        </w:rPr>
        <w:t>………..</w:t>
      </w:r>
      <w:r w:rsidRPr="00A33868">
        <w:rPr>
          <w:rFonts w:cs="Calibri"/>
          <w:sz w:val="24"/>
          <w:szCs w:val="24"/>
        </w:rPr>
        <w:t xml:space="preserve">” di </w:t>
      </w:r>
      <w:r>
        <w:rPr>
          <w:rFonts w:cs="Calibri"/>
          <w:sz w:val="24"/>
          <w:szCs w:val="24"/>
        </w:rPr>
        <w:t>……………..</w:t>
      </w:r>
    </w:p>
    <w:p w:rsidR="009111FF" w:rsidRPr="00A662B1" w:rsidRDefault="009111FF" w:rsidP="00F30D7A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662B1">
        <w:rPr>
          <w:rFonts w:cs="Calibri"/>
          <w:sz w:val="24"/>
          <w:szCs w:val="24"/>
        </w:rPr>
        <w:t>di non aver subito condanne penali ovvero di avere i seguenti pro</w:t>
      </w:r>
      <w:r>
        <w:rPr>
          <w:rFonts w:cs="Calibri"/>
          <w:sz w:val="24"/>
          <w:szCs w:val="24"/>
        </w:rPr>
        <w:t>vvedimenti penali pendenti……………</w:t>
      </w:r>
      <w:r w:rsidRPr="00A662B1">
        <w:rPr>
          <w:rFonts w:cs="Calibri"/>
          <w:sz w:val="24"/>
          <w:szCs w:val="24"/>
        </w:rPr>
        <w:t>……………………………………………………………………………………………………………</w:t>
      </w:r>
    </w:p>
    <w:p w:rsidR="009111FF" w:rsidRDefault="009111FF" w:rsidP="003438FE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</w:pPr>
      <w:r w:rsidRPr="00A33868">
        <w:t>di essere in possesso dei seguenti titoli:</w:t>
      </w:r>
    </w:p>
    <w:p w:rsidR="009111FF" w:rsidRDefault="009111FF" w:rsidP="003438FE">
      <w:pPr>
        <w:pStyle w:val="ListParagraph"/>
        <w:widowControl/>
        <w:spacing w:after="0" w:line="240" w:lineRule="auto"/>
        <w:ind w:left="360"/>
        <w:contextualSpacing w:val="0"/>
      </w:pPr>
    </w:p>
    <w:tbl>
      <w:tblPr>
        <w:tblW w:w="10188" w:type="dxa"/>
        <w:tblInd w:w="-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789"/>
        <w:gridCol w:w="1399"/>
      </w:tblGrid>
      <w:tr w:rsidR="009111FF" w:rsidRPr="00633B51" w:rsidTr="00E176F0">
        <w:trPr>
          <w:trHeight w:val="240"/>
        </w:trPr>
        <w:tc>
          <w:tcPr>
            <w:tcW w:w="10188" w:type="dxa"/>
            <w:gridSpan w:val="2"/>
            <w:shd w:val="clear" w:color="auto" w:fill="C6D9F1"/>
          </w:tcPr>
          <w:p w:rsidR="009111FF" w:rsidRPr="00E41EA7" w:rsidRDefault="009111FF" w:rsidP="00E176F0">
            <w:pPr>
              <w:autoSpaceDE w:val="0"/>
              <w:autoSpaceDN w:val="0"/>
              <w:spacing w:line="234" w:lineRule="exact"/>
              <w:ind w:left="1470"/>
              <w:rPr>
                <w:b/>
              </w:rPr>
            </w:pPr>
            <w:r w:rsidRPr="00E41EA7">
              <w:rPr>
                <w:b/>
              </w:rPr>
              <w:t>Area del supporto tecnico e organizzativo al RUP (Personale amministrativo)</w:t>
            </w:r>
          </w:p>
        </w:tc>
      </w:tr>
      <w:tr w:rsidR="009111FF" w:rsidRPr="00633B51" w:rsidTr="00E176F0">
        <w:trPr>
          <w:trHeight w:val="500"/>
        </w:trPr>
        <w:tc>
          <w:tcPr>
            <w:tcW w:w="8789" w:type="dxa"/>
            <w:shd w:val="clear" w:color="auto" w:fill="F2F2F2"/>
          </w:tcPr>
          <w:p w:rsidR="009111FF" w:rsidRPr="00554776" w:rsidRDefault="009111FF" w:rsidP="00E176F0">
            <w:pPr>
              <w:autoSpaceDE w:val="0"/>
              <w:autoSpaceDN w:val="0"/>
              <w:spacing w:before="125"/>
              <w:ind w:left="123" w:right="113"/>
              <w:jc w:val="center"/>
              <w:rPr>
                <w:b/>
                <w:lang w:val="en-US"/>
              </w:rPr>
            </w:pPr>
            <w:r w:rsidRPr="00554776">
              <w:rPr>
                <w:b/>
                <w:lang w:val="en-US"/>
              </w:rPr>
              <w:t>Macrocriterio 1: Titoli di studio</w:t>
            </w:r>
          </w:p>
        </w:tc>
        <w:tc>
          <w:tcPr>
            <w:tcW w:w="1399" w:type="dxa"/>
            <w:shd w:val="clear" w:color="auto" w:fill="F2F2F2"/>
          </w:tcPr>
          <w:p w:rsidR="009111FF" w:rsidRPr="00554776" w:rsidRDefault="009111FF" w:rsidP="00E176F0">
            <w:pPr>
              <w:autoSpaceDE w:val="0"/>
              <w:autoSpaceDN w:val="0"/>
              <w:spacing w:before="2" w:line="252" w:lineRule="exact"/>
              <w:ind w:left="496" w:right="200" w:hanging="269"/>
              <w:rPr>
                <w:b/>
                <w:lang w:val="en-US"/>
              </w:rPr>
            </w:pPr>
            <w:r w:rsidRPr="00554776">
              <w:rPr>
                <w:b/>
                <w:lang w:val="en-US"/>
              </w:rPr>
              <w:t>Punteggio max</w:t>
            </w:r>
          </w:p>
        </w:tc>
      </w:tr>
      <w:tr w:rsidR="009111FF" w:rsidRPr="00633B51" w:rsidTr="00E176F0">
        <w:trPr>
          <w:trHeight w:val="240"/>
        </w:trPr>
        <w:tc>
          <w:tcPr>
            <w:tcW w:w="8789" w:type="dxa"/>
          </w:tcPr>
          <w:p w:rsidR="009111FF" w:rsidRPr="00E41EA7" w:rsidRDefault="009111FF" w:rsidP="00E176F0">
            <w:pPr>
              <w:autoSpaceDE w:val="0"/>
              <w:autoSpaceDN w:val="0"/>
              <w:spacing w:line="231" w:lineRule="exact"/>
              <w:ind w:left="125" w:right="113"/>
              <w:jc w:val="center"/>
            </w:pPr>
            <w:r w:rsidRPr="00E41EA7">
              <w:t>*Diploma di scuola secondaria di II grado (1 punto)</w:t>
            </w:r>
          </w:p>
        </w:tc>
        <w:tc>
          <w:tcPr>
            <w:tcW w:w="1399" w:type="dxa"/>
            <w:vMerge w:val="restart"/>
          </w:tcPr>
          <w:p w:rsidR="009111FF" w:rsidRPr="00554776" w:rsidRDefault="009111FF" w:rsidP="00E176F0">
            <w:pPr>
              <w:autoSpaceDE w:val="0"/>
              <w:autoSpaceDN w:val="0"/>
              <w:spacing w:before="36"/>
              <w:ind w:left="7"/>
              <w:jc w:val="center"/>
              <w:rPr>
                <w:lang w:val="en-US"/>
              </w:rPr>
            </w:pPr>
            <w:r w:rsidRPr="00554776">
              <w:rPr>
                <w:lang w:val="en-US"/>
              </w:rPr>
              <w:t>3</w:t>
            </w:r>
          </w:p>
          <w:p w:rsidR="009111FF" w:rsidRPr="00554776" w:rsidRDefault="009111FF" w:rsidP="00E176F0">
            <w:pPr>
              <w:autoSpaceDE w:val="0"/>
              <w:autoSpaceDN w:val="0"/>
              <w:spacing w:before="1"/>
              <w:ind w:left="337" w:right="327"/>
              <w:jc w:val="center"/>
              <w:rPr>
                <w:sz w:val="16"/>
                <w:lang w:val="en-US"/>
              </w:rPr>
            </w:pPr>
            <w:r w:rsidRPr="00554776">
              <w:rPr>
                <w:lang w:val="en-US"/>
              </w:rPr>
              <w:t>*</w:t>
            </w:r>
            <w:r w:rsidRPr="00554776">
              <w:rPr>
                <w:sz w:val="16"/>
                <w:lang w:val="en-US"/>
              </w:rPr>
              <w:t>punti non cumulabili</w:t>
            </w:r>
          </w:p>
        </w:tc>
      </w:tr>
      <w:tr w:rsidR="009111FF" w:rsidRPr="00633B51" w:rsidTr="00E176F0">
        <w:trPr>
          <w:trHeight w:val="240"/>
        </w:trPr>
        <w:tc>
          <w:tcPr>
            <w:tcW w:w="8789" w:type="dxa"/>
          </w:tcPr>
          <w:p w:rsidR="009111FF" w:rsidRPr="00554776" w:rsidRDefault="009111FF" w:rsidP="00E176F0">
            <w:pPr>
              <w:autoSpaceDE w:val="0"/>
              <w:autoSpaceDN w:val="0"/>
              <w:spacing w:line="234" w:lineRule="exact"/>
              <w:ind w:left="123" w:right="113"/>
              <w:jc w:val="center"/>
              <w:rPr>
                <w:lang w:val="en-US"/>
              </w:rPr>
            </w:pPr>
            <w:r w:rsidRPr="00554776">
              <w:rPr>
                <w:lang w:val="en-US"/>
              </w:rPr>
              <w:t>*Laurea triennale (2 punti)</w:t>
            </w:r>
          </w:p>
        </w:tc>
        <w:tc>
          <w:tcPr>
            <w:tcW w:w="1399" w:type="dxa"/>
            <w:vMerge/>
            <w:tcBorders>
              <w:top w:val="nil"/>
            </w:tcBorders>
          </w:tcPr>
          <w:p w:rsidR="009111FF" w:rsidRPr="00554776" w:rsidRDefault="009111FF" w:rsidP="00E176F0">
            <w:pPr>
              <w:autoSpaceDE w:val="0"/>
              <w:autoSpaceDN w:val="0"/>
              <w:rPr>
                <w:sz w:val="2"/>
                <w:szCs w:val="2"/>
                <w:lang w:val="en-US"/>
              </w:rPr>
            </w:pPr>
          </w:p>
        </w:tc>
      </w:tr>
      <w:tr w:rsidR="009111FF" w:rsidRPr="00633B51" w:rsidTr="00E176F0">
        <w:trPr>
          <w:trHeight w:val="240"/>
        </w:trPr>
        <w:tc>
          <w:tcPr>
            <w:tcW w:w="8789" w:type="dxa"/>
          </w:tcPr>
          <w:p w:rsidR="009111FF" w:rsidRPr="00E41EA7" w:rsidRDefault="009111FF" w:rsidP="00E176F0">
            <w:pPr>
              <w:autoSpaceDE w:val="0"/>
              <w:autoSpaceDN w:val="0"/>
              <w:spacing w:line="232" w:lineRule="exact"/>
              <w:ind w:left="124" w:right="113"/>
              <w:jc w:val="center"/>
            </w:pPr>
            <w:r w:rsidRPr="00E41EA7">
              <w:t>*Laurea magistrale o vecchio ordinamento (3 punti)</w:t>
            </w:r>
          </w:p>
        </w:tc>
        <w:tc>
          <w:tcPr>
            <w:tcW w:w="1399" w:type="dxa"/>
            <w:vMerge/>
            <w:tcBorders>
              <w:top w:val="nil"/>
            </w:tcBorders>
          </w:tcPr>
          <w:p w:rsidR="009111FF" w:rsidRPr="00E41EA7" w:rsidRDefault="009111FF" w:rsidP="00E176F0">
            <w:pPr>
              <w:autoSpaceDE w:val="0"/>
              <w:autoSpaceDN w:val="0"/>
              <w:rPr>
                <w:sz w:val="2"/>
                <w:szCs w:val="2"/>
              </w:rPr>
            </w:pPr>
          </w:p>
        </w:tc>
      </w:tr>
      <w:tr w:rsidR="009111FF" w:rsidRPr="00633B51" w:rsidTr="00E176F0">
        <w:trPr>
          <w:trHeight w:val="500"/>
        </w:trPr>
        <w:tc>
          <w:tcPr>
            <w:tcW w:w="8789" w:type="dxa"/>
            <w:shd w:val="clear" w:color="auto" w:fill="F2F2F2"/>
          </w:tcPr>
          <w:p w:rsidR="009111FF" w:rsidRPr="00554776" w:rsidRDefault="009111FF" w:rsidP="00E176F0">
            <w:pPr>
              <w:autoSpaceDE w:val="0"/>
              <w:autoSpaceDN w:val="0"/>
              <w:spacing w:before="125"/>
              <w:ind w:left="123" w:right="113"/>
              <w:jc w:val="center"/>
              <w:rPr>
                <w:b/>
                <w:lang w:val="en-US"/>
              </w:rPr>
            </w:pPr>
            <w:r w:rsidRPr="00554776">
              <w:rPr>
                <w:b/>
                <w:lang w:val="en-US"/>
              </w:rPr>
              <w:t>Macrocriterio 2: Titoli culturali specifici</w:t>
            </w:r>
          </w:p>
        </w:tc>
        <w:tc>
          <w:tcPr>
            <w:tcW w:w="1399" w:type="dxa"/>
            <w:shd w:val="clear" w:color="auto" w:fill="F2F2F2"/>
          </w:tcPr>
          <w:p w:rsidR="009111FF" w:rsidRPr="00554776" w:rsidRDefault="009111FF" w:rsidP="00E176F0">
            <w:pPr>
              <w:autoSpaceDE w:val="0"/>
              <w:autoSpaceDN w:val="0"/>
              <w:spacing w:before="4" w:line="252" w:lineRule="exact"/>
              <w:ind w:left="496" w:right="200" w:hanging="269"/>
              <w:rPr>
                <w:b/>
                <w:lang w:val="en-US"/>
              </w:rPr>
            </w:pPr>
            <w:r w:rsidRPr="00554776">
              <w:rPr>
                <w:b/>
                <w:lang w:val="en-US"/>
              </w:rPr>
              <w:t>Punteggio max</w:t>
            </w:r>
          </w:p>
        </w:tc>
      </w:tr>
      <w:tr w:rsidR="009111FF" w:rsidRPr="00633B51" w:rsidTr="00E176F0">
        <w:trPr>
          <w:trHeight w:val="497"/>
        </w:trPr>
        <w:tc>
          <w:tcPr>
            <w:tcW w:w="8789" w:type="dxa"/>
          </w:tcPr>
          <w:p w:rsidR="009111FF" w:rsidRPr="00E41EA7" w:rsidRDefault="009111FF" w:rsidP="00E176F0">
            <w:pPr>
              <w:autoSpaceDE w:val="0"/>
              <w:autoSpaceDN w:val="0"/>
              <w:spacing w:line="245" w:lineRule="exact"/>
              <w:ind w:left="127" w:right="113"/>
              <w:jc w:val="center"/>
            </w:pPr>
            <w:r w:rsidRPr="00E41EA7">
              <w:t>Partecipazione a corsi di formazione relativi alla gestione amministrativa (0,25 punti per ciascun corso)</w:t>
            </w:r>
          </w:p>
        </w:tc>
        <w:tc>
          <w:tcPr>
            <w:tcW w:w="1399" w:type="dxa"/>
          </w:tcPr>
          <w:p w:rsidR="009111FF" w:rsidRPr="00554776" w:rsidRDefault="009111FF" w:rsidP="00E176F0">
            <w:pPr>
              <w:autoSpaceDE w:val="0"/>
              <w:autoSpaceDN w:val="0"/>
              <w:spacing w:before="117"/>
              <w:ind w:left="6"/>
              <w:jc w:val="center"/>
              <w:rPr>
                <w:lang w:val="en-US"/>
              </w:rPr>
            </w:pPr>
            <w:r w:rsidRPr="00554776">
              <w:rPr>
                <w:lang w:val="en-US"/>
              </w:rPr>
              <w:t>2</w:t>
            </w:r>
          </w:p>
        </w:tc>
      </w:tr>
      <w:tr w:rsidR="009111FF" w:rsidRPr="00633B51" w:rsidTr="00E176F0">
        <w:trPr>
          <w:trHeight w:val="240"/>
        </w:trPr>
        <w:tc>
          <w:tcPr>
            <w:tcW w:w="8789" w:type="dxa"/>
          </w:tcPr>
          <w:p w:rsidR="009111FF" w:rsidRPr="00E41EA7" w:rsidRDefault="009111FF" w:rsidP="00E176F0">
            <w:pPr>
              <w:autoSpaceDE w:val="0"/>
              <w:autoSpaceDN w:val="0"/>
              <w:spacing w:line="234" w:lineRule="exact"/>
              <w:ind w:left="122" w:right="113"/>
              <w:jc w:val="center"/>
            </w:pPr>
            <w:r w:rsidRPr="00E41EA7">
              <w:t>Certificazioni informatiche (0,5 punti per ciascuna certificazione)</w:t>
            </w:r>
          </w:p>
        </w:tc>
        <w:tc>
          <w:tcPr>
            <w:tcW w:w="1399" w:type="dxa"/>
          </w:tcPr>
          <w:p w:rsidR="009111FF" w:rsidRPr="00554776" w:rsidRDefault="009111FF" w:rsidP="00E176F0">
            <w:pPr>
              <w:autoSpaceDE w:val="0"/>
              <w:autoSpaceDN w:val="0"/>
              <w:spacing w:line="234" w:lineRule="exact"/>
              <w:ind w:left="7"/>
              <w:jc w:val="center"/>
              <w:rPr>
                <w:lang w:val="en-US"/>
              </w:rPr>
            </w:pPr>
            <w:r w:rsidRPr="00554776">
              <w:rPr>
                <w:lang w:val="en-US"/>
              </w:rPr>
              <w:t>2</w:t>
            </w:r>
          </w:p>
        </w:tc>
      </w:tr>
      <w:tr w:rsidR="009111FF" w:rsidRPr="00633B51" w:rsidTr="00E176F0">
        <w:trPr>
          <w:trHeight w:val="500"/>
        </w:trPr>
        <w:tc>
          <w:tcPr>
            <w:tcW w:w="8789" w:type="dxa"/>
            <w:shd w:val="clear" w:color="auto" w:fill="F2F2F2"/>
          </w:tcPr>
          <w:p w:rsidR="009111FF" w:rsidRPr="00554776" w:rsidRDefault="009111FF" w:rsidP="00E176F0">
            <w:pPr>
              <w:autoSpaceDE w:val="0"/>
              <w:autoSpaceDN w:val="0"/>
              <w:spacing w:before="125"/>
              <w:ind w:left="122" w:right="113"/>
              <w:jc w:val="center"/>
              <w:rPr>
                <w:b/>
                <w:lang w:val="en-US"/>
              </w:rPr>
            </w:pPr>
            <w:r w:rsidRPr="00554776">
              <w:rPr>
                <w:b/>
                <w:lang w:val="en-US"/>
              </w:rPr>
              <w:t>Macrocriterio 3: Esperienze professionali</w:t>
            </w:r>
          </w:p>
        </w:tc>
        <w:tc>
          <w:tcPr>
            <w:tcW w:w="1399" w:type="dxa"/>
            <w:shd w:val="clear" w:color="auto" w:fill="F2F2F2"/>
          </w:tcPr>
          <w:p w:rsidR="009111FF" w:rsidRPr="00554776" w:rsidRDefault="009111FF" w:rsidP="00E176F0">
            <w:pPr>
              <w:autoSpaceDE w:val="0"/>
              <w:autoSpaceDN w:val="0"/>
              <w:spacing w:before="2" w:line="252" w:lineRule="exact"/>
              <w:ind w:left="496" w:right="200" w:hanging="269"/>
              <w:rPr>
                <w:b/>
                <w:lang w:val="en-US"/>
              </w:rPr>
            </w:pPr>
            <w:r w:rsidRPr="00554776">
              <w:rPr>
                <w:b/>
                <w:lang w:val="en-US"/>
              </w:rPr>
              <w:t>Punteggio max</w:t>
            </w:r>
          </w:p>
        </w:tc>
      </w:tr>
      <w:tr w:rsidR="009111FF" w:rsidRPr="00633B51" w:rsidTr="00E176F0">
        <w:trPr>
          <w:trHeight w:val="240"/>
        </w:trPr>
        <w:tc>
          <w:tcPr>
            <w:tcW w:w="8789" w:type="dxa"/>
          </w:tcPr>
          <w:p w:rsidR="009111FF" w:rsidRPr="00E41EA7" w:rsidRDefault="009111FF" w:rsidP="00E176F0">
            <w:pPr>
              <w:autoSpaceDE w:val="0"/>
              <w:autoSpaceDN w:val="0"/>
              <w:spacing w:line="231" w:lineRule="exact"/>
              <w:ind w:left="125" w:right="113"/>
              <w:jc w:val="center"/>
            </w:pPr>
            <w:r w:rsidRPr="00E41EA7">
              <w:t xml:space="preserve">Autonomia utilizzo su piattaforma MePA (0,25 punti per ciascun anno) o autonomia Utilizzo piattaform SIDI, Registro elettronico Spaggiari </w:t>
            </w:r>
          </w:p>
        </w:tc>
        <w:tc>
          <w:tcPr>
            <w:tcW w:w="1399" w:type="dxa"/>
          </w:tcPr>
          <w:p w:rsidR="009111FF" w:rsidRPr="00554776" w:rsidRDefault="009111FF" w:rsidP="00E176F0">
            <w:pPr>
              <w:autoSpaceDE w:val="0"/>
              <w:autoSpaceDN w:val="0"/>
              <w:spacing w:line="231" w:lineRule="exact"/>
              <w:ind w:left="7"/>
              <w:jc w:val="center"/>
              <w:rPr>
                <w:lang w:val="en-US"/>
              </w:rPr>
            </w:pPr>
            <w:r w:rsidRPr="00554776">
              <w:rPr>
                <w:lang w:val="en-US"/>
              </w:rPr>
              <w:t>3</w:t>
            </w:r>
          </w:p>
        </w:tc>
      </w:tr>
      <w:tr w:rsidR="009111FF" w:rsidRPr="00633B51" w:rsidTr="00E176F0">
        <w:trPr>
          <w:trHeight w:val="500"/>
        </w:trPr>
        <w:tc>
          <w:tcPr>
            <w:tcW w:w="8789" w:type="dxa"/>
          </w:tcPr>
          <w:p w:rsidR="009111FF" w:rsidRPr="00E41EA7" w:rsidRDefault="009111FF" w:rsidP="00E176F0">
            <w:pPr>
              <w:autoSpaceDE w:val="0"/>
              <w:autoSpaceDN w:val="0"/>
              <w:spacing w:line="252" w:lineRule="exact"/>
              <w:ind w:left="421" w:right="109"/>
            </w:pPr>
            <w:r w:rsidRPr="00E41EA7">
              <w:t>Esperienza lavorativa come figura apicale in uffici amministrativi di P.A./responsabile settore alunni/ segretaria docenti/ reponsabile attività acquisti (0,5 punti per ciascuna esperienza annuale)</w:t>
            </w:r>
          </w:p>
        </w:tc>
        <w:tc>
          <w:tcPr>
            <w:tcW w:w="1399" w:type="dxa"/>
          </w:tcPr>
          <w:p w:rsidR="009111FF" w:rsidRPr="00554776" w:rsidRDefault="009111FF" w:rsidP="00E176F0">
            <w:pPr>
              <w:autoSpaceDE w:val="0"/>
              <w:autoSpaceDN w:val="0"/>
              <w:spacing w:before="121"/>
              <w:ind w:left="6"/>
              <w:jc w:val="center"/>
              <w:rPr>
                <w:lang w:val="en-US"/>
              </w:rPr>
            </w:pPr>
            <w:r w:rsidRPr="00554776">
              <w:rPr>
                <w:lang w:val="en-US"/>
              </w:rPr>
              <w:t>4</w:t>
            </w:r>
          </w:p>
        </w:tc>
      </w:tr>
      <w:tr w:rsidR="009111FF" w:rsidRPr="00633B51" w:rsidTr="00E176F0">
        <w:trPr>
          <w:trHeight w:val="500"/>
        </w:trPr>
        <w:tc>
          <w:tcPr>
            <w:tcW w:w="8789" w:type="dxa"/>
          </w:tcPr>
          <w:p w:rsidR="009111FF" w:rsidRPr="00E41EA7" w:rsidRDefault="009111FF" w:rsidP="00E176F0">
            <w:pPr>
              <w:autoSpaceDE w:val="0"/>
              <w:autoSpaceDN w:val="0"/>
              <w:spacing w:line="252" w:lineRule="exact"/>
              <w:ind w:left="3523" w:right="109" w:hanging="3389"/>
            </w:pPr>
            <w:r w:rsidRPr="00E41EA7">
              <w:t xml:space="preserve">     Anzianità di servizio nell’ambito della P.A. (0,25 punti per ciascun anno di servizio)</w:t>
            </w:r>
          </w:p>
        </w:tc>
        <w:tc>
          <w:tcPr>
            <w:tcW w:w="1399" w:type="dxa"/>
          </w:tcPr>
          <w:p w:rsidR="009111FF" w:rsidRPr="00554776" w:rsidRDefault="009111FF" w:rsidP="00E176F0">
            <w:pPr>
              <w:autoSpaceDE w:val="0"/>
              <w:autoSpaceDN w:val="0"/>
              <w:spacing w:before="121"/>
              <w:ind w:left="6"/>
              <w:jc w:val="center"/>
              <w:rPr>
                <w:lang w:val="en-US"/>
              </w:rPr>
            </w:pPr>
            <w:r w:rsidRPr="00554776">
              <w:rPr>
                <w:lang w:val="en-US"/>
              </w:rPr>
              <w:t>3</w:t>
            </w:r>
          </w:p>
        </w:tc>
      </w:tr>
      <w:tr w:rsidR="009111FF" w:rsidRPr="00633B51" w:rsidTr="00E176F0">
        <w:trPr>
          <w:trHeight w:val="500"/>
        </w:trPr>
        <w:tc>
          <w:tcPr>
            <w:tcW w:w="8789" w:type="dxa"/>
          </w:tcPr>
          <w:p w:rsidR="009111FF" w:rsidRPr="00E41EA7" w:rsidRDefault="009111FF" w:rsidP="00E176F0">
            <w:pPr>
              <w:autoSpaceDE w:val="0"/>
              <w:autoSpaceDN w:val="0"/>
              <w:spacing w:line="247" w:lineRule="exact"/>
              <w:ind w:left="120" w:right="113"/>
              <w:jc w:val="center"/>
            </w:pPr>
            <w:r w:rsidRPr="00E41EA7">
              <w:t>Esperienze del gestione amministrativa di progetti su piattaforme di e-procurement quali il</w:t>
            </w:r>
          </w:p>
          <w:p w:rsidR="009111FF" w:rsidRPr="00E41EA7" w:rsidRDefault="009111FF" w:rsidP="00E176F0">
            <w:pPr>
              <w:autoSpaceDE w:val="0"/>
              <w:autoSpaceDN w:val="0"/>
              <w:spacing w:line="252" w:lineRule="exact"/>
              <w:ind w:left="3523" w:right="109" w:hanging="3389"/>
            </w:pPr>
            <w:r w:rsidRPr="00E41EA7">
              <w:t>portale Acquisti in rete, PON 2014-2020, PNSD, Monitor 440, e similari (0,5 punti per ciascun anno di esperienza)</w:t>
            </w:r>
          </w:p>
        </w:tc>
        <w:tc>
          <w:tcPr>
            <w:tcW w:w="1399" w:type="dxa"/>
          </w:tcPr>
          <w:p w:rsidR="009111FF" w:rsidRPr="00554776" w:rsidRDefault="009111FF" w:rsidP="00E176F0">
            <w:pPr>
              <w:autoSpaceDE w:val="0"/>
              <w:autoSpaceDN w:val="0"/>
              <w:spacing w:before="121"/>
              <w:ind w:left="6"/>
              <w:jc w:val="center"/>
              <w:rPr>
                <w:lang w:val="en-US"/>
              </w:rPr>
            </w:pPr>
            <w:r w:rsidRPr="00554776">
              <w:rPr>
                <w:lang w:val="en-US"/>
              </w:rPr>
              <w:t>3</w:t>
            </w:r>
          </w:p>
        </w:tc>
      </w:tr>
      <w:tr w:rsidR="009111FF" w:rsidRPr="00633B51" w:rsidTr="00E176F0">
        <w:trPr>
          <w:trHeight w:val="240"/>
        </w:trPr>
        <w:tc>
          <w:tcPr>
            <w:tcW w:w="8789" w:type="dxa"/>
          </w:tcPr>
          <w:p w:rsidR="009111FF" w:rsidRPr="00554776" w:rsidRDefault="009111FF" w:rsidP="00E176F0">
            <w:pPr>
              <w:autoSpaceDE w:val="0"/>
              <w:autoSpaceDN w:val="0"/>
              <w:spacing w:before="11"/>
              <w:rPr>
                <w:sz w:val="21"/>
                <w:lang w:val="en-US"/>
              </w:rPr>
            </w:pPr>
            <w:bookmarkStart w:id="0" w:name="_Hlk134857042"/>
          </w:p>
          <w:p w:rsidR="009111FF" w:rsidRPr="00554776" w:rsidRDefault="009111FF" w:rsidP="00E176F0">
            <w:pPr>
              <w:autoSpaceDE w:val="0"/>
              <w:autoSpaceDN w:val="0"/>
              <w:spacing w:line="234" w:lineRule="exact"/>
              <w:ind w:left="125" w:right="113"/>
              <w:jc w:val="center"/>
              <w:rPr>
                <w:lang w:val="en-US"/>
              </w:rPr>
            </w:pPr>
            <w:r w:rsidRPr="00554776">
              <w:rPr>
                <w:b/>
                <w:lang w:val="en-US"/>
              </w:rPr>
              <w:t>punteggio massimo</w:t>
            </w:r>
          </w:p>
        </w:tc>
        <w:tc>
          <w:tcPr>
            <w:tcW w:w="1399" w:type="dxa"/>
          </w:tcPr>
          <w:p w:rsidR="009111FF" w:rsidRPr="00554776" w:rsidRDefault="009111FF" w:rsidP="00E176F0">
            <w:pPr>
              <w:autoSpaceDE w:val="0"/>
              <w:autoSpaceDN w:val="0"/>
              <w:spacing w:before="11"/>
              <w:rPr>
                <w:sz w:val="21"/>
                <w:lang w:val="en-US"/>
              </w:rPr>
            </w:pPr>
          </w:p>
          <w:p w:rsidR="009111FF" w:rsidRPr="00554776" w:rsidRDefault="009111FF" w:rsidP="00E176F0">
            <w:pPr>
              <w:autoSpaceDE w:val="0"/>
              <w:autoSpaceDN w:val="0"/>
              <w:spacing w:line="234" w:lineRule="exact"/>
              <w:ind w:left="7"/>
              <w:jc w:val="center"/>
              <w:rPr>
                <w:lang w:val="en-US"/>
              </w:rPr>
            </w:pPr>
            <w:r w:rsidRPr="00554776">
              <w:rPr>
                <w:b/>
                <w:lang w:val="en-US"/>
              </w:rPr>
              <w:t>20</w:t>
            </w:r>
          </w:p>
        </w:tc>
      </w:tr>
      <w:bookmarkEnd w:id="0"/>
    </w:tbl>
    <w:p w:rsidR="009111FF" w:rsidRDefault="009111FF" w:rsidP="00E41EA7">
      <w:pPr>
        <w:rPr>
          <w:rFonts w:cs="Calibri"/>
          <w:b/>
          <w:u w:val="single"/>
        </w:rPr>
      </w:pPr>
    </w:p>
    <w:p w:rsidR="009111FF" w:rsidRPr="00506F38" w:rsidRDefault="009111FF" w:rsidP="00E41EA7">
      <w:pPr>
        <w:rPr>
          <w:rFonts w:cs="Calibri"/>
          <w:b/>
          <w:u w:val="single"/>
        </w:rPr>
      </w:pPr>
      <w:r w:rsidRPr="00506F38">
        <w:rPr>
          <w:rFonts w:cs="Calibri"/>
          <w:b/>
          <w:u w:val="single"/>
        </w:rPr>
        <w:t>N.B.</w:t>
      </w:r>
    </w:p>
    <w:p w:rsidR="009111FF" w:rsidRPr="00506F38" w:rsidRDefault="009111FF" w:rsidP="00E41EA7">
      <w:pPr>
        <w:widowControl/>
        <w:numPr>
          <w:ilvl w:val="0"/>
          <w:numId w:val="43"/>
        </w:numPr>
        <w:spacing w:after="0" w:line="240" w:lineRule="auto"/>
        <w:rPr>
          <w:rFonts w:cs="Calibri"/>
          <w:b/>
        </w:rPr>
      </w:pPr>
      <w:r w:rsidRPr="00506F38">
        <w:rPr>
          <w:rFonts w:cs="Calibri"/>
        </w:rPr>
        <w:t xml:space="preserve">Il candidato deve dichiarare i titoli posseduti </w:t>
      </w:r>
      <w:r w:rsidRPr="00506F38">
        <w:rPr>
          <w:rFonts w:cs="Calibri"/>
          <w:b/>
        </w:rPr>
        <w:t xml:space="preserve">specificandoli </w:t>
      </w:r>
      <w:r w:rsidRPr="00506F38">
        <w:rPr>
          <w:rFonts w:cs="Calibri"/>
        </w:rPr>
        <w:t>e determinarne il punteggio considerando le griglie di valutazione riportate nell’</w:t>
      </w:r>
      <w:r>
        <w:rPr>
          <w:rFonts w:cs="Calibri"/>
        </w:rPr>
        <w:t>avviso di selezione</w:t>
      </w:r>
    </w:p>
    <w:p w:rsidR="009111FF" w:rsidRPr="00506F38" w:rsidRDefault="009111FF" w:rsidP="00E41EA7">
      <w:pPr>
        <w:widowControl/>
        <w:numPr>
          <w:ilvl w:val="0"/>
          <w:numId w:val="43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Se richiesta, l’interessato dovrà produrre la documentazione a riprova di quanto dichiarato.</w:t>
      </w:r>
    </w:p>
    <w:p w:rsidR="009111FF" w:rsidRDefault="009111FF" w:rsidP="00E41EA7">
      <w:pPr>
        <w:rPr>
          <w:rFonts w:cs="Calibri"/>
        </w:rPr>
      </w:pPr>
    </w:p>
    <w:p w:rsidR="009111FF" w:rsidRPr="00506F38" w:rsidRDefault="009111FF" w:rsidP="00E41EA7">
      <w:pPr>
        <w:rPr>
          <w:rFonts w:cs="Calibri"/>
        </w:rPr>
      </w:pPr>
      <w:r w:rsidRPr="00506F38">
        <w:rPr>
          <w:rFonts w:cs="Calibri"/>
        </w:rPr>
        <w:t>Allega la seguente documentazione:</w:t>
      </w:r>
    </w:p>
    <w:p w:rsidR="009111FF" w:rsidRPr="00506F38" w:rsidRDefault="009111FF" w:rsidP="00E41EA7">
      <w:pPr>
        <w:widowControl/>
        <w:numPr>
          <w:ilvl w:val="0"/>
          <w:numId w:val="44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Curriculum vitae</w:t>
      </w:r>
      <w:r>
        <w:rPr>
          <w:rFonts w:cs="Calibri"/>
        </w:rPr>
        <w:t xml:space="preserve"> in formato europeo</w:t>
      </w:r>
      <w:r w:rsidRPr="00506F38">
        <w:rPr>
          <w:rFonts w:cs="Calibri"/>
        </w:rPr>
        <w:t>;</w:t>
      </w:r>
    </w:p>
    <w:p w:rsidR="009111FF" w:rsidRDefault="009111FF" w:rsidP="00E41EA7">
      <w:pPr>
        <w:widowControl/>
        <w:numPr>
          <w:ilvl w:val="0"/>
          <w:numId w:val="44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Fotocopia documento identità in corso di validità.</w:t>
      </w:r>
    </w:p>
    <w:p w:rsidR="009111FF" w:rsidRPr="00506F38" w:rsidRDefault="009111FF" w:rsidP="00E41EA7">
      <w:pPr>
        <w:ind w:left="720"/>
        <w:rPr>
          <w:rFonts w:cs="Calibri"/>
        </w:rPr>
      </w:pPr>
    </w:p>
    <w:p w:rsidR="009111FF" w:rsidRPr="00A33868" w:rsidRDefault="009111FF" w:rsidP="00E41EA7">
      <w:pPr>
        <w:rPr>
          <w:rFonts w:cs="Calibri"/>
        </w:rPr>
      </w:pPr>
      <w:r w:rsidRPr="00A33868">
        <w:rPr>
          <w:rFonts w:cs="Calibri"/>
        </w:rPr>
        <w:t>Il/la sottoscritto/a, ai sensi del</w:t>
      </w:r>
      <w:r>
        <w:rPr>
          <w:rFonts w:cs="Calibri"/>
        </w:rPr>
        <w:t xml:space="preserve"> Regolamento UE Privacy 679/2016 e dalla normativa vigente,  autorizza l’Istituto IIS LEARDI di Casale M.to</w:t>
      </w:r>
      <w:r w:rsidRPr="00A33868">
        <w:rPr>
          <w:rFonts w:cs="Calibri"/>
        </w:rPr>
        <w:t xml:space="preserve"> al trattamento dei dati contenuti nella presente autocertificazione esclusivamente nell’ambito e per i fini istituzionali della Pubblica Amministrazione</w:t>
      </w:r>
    </w:p>
    <w:p w:rsidR="009111FF" w:rsidRDefault="009111FF" w:rsidP="00E41EA7">
      <w:pPr>
        <w:rPr>
          <w:rFonts w:cs="Calibri"/>
        </w:rPr>
      </w:pPr>
    </w:p>
    <w:p w:rsidR="009111FF" w:rsidRPr="00CA6F99" w:rsidRDefault="009111FF" w:rsidP="00E41EA7">
      <w:pPr>
        <w:rPr>
          <w:rFonts w:cs="Calibri"/>
          <w:b/>
          <w:u w:val="single"/>
        </w:rPr>
      </w:pPr>
      <w:r w:rsidRPr="00CA6F99">
        <w:rPr>
          <w:rFonts w:cs="Calibri"/>
        </w:rPr>
        <w:t xml:space="preserve">Data, 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Pr="00CA6F99">
        <w:rPr>
          <w:rFonts w:cs="Calibri"/>
        </w:rPr>
        <w:t>Firma</w:t>
      </w:r>
    </w:p>
    <w:p w:rsidR="009111FF" w:rsidRPr="00F30D7A" w:rsidRDefault="009111FF" w:rsidP="00F30D7A"/>
    <w:sectPr w:rsidR="009111FF" w:rsidRPr="00F30D7A" w:rsidSect="00EC57DC">
      <w:headerReference w:type="default" r:id="rId7"/>
      <w:footerReference w:type="default" r:id="rId8"/>
      <w:pgSz w:w="11906" w:h="16838"/>
      <w:pgMar w:top="3119" w:right="991" w:bottom="2694" w:left="993" w:header="284" w:footer="0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1FF" w:rsidRDefault="009111FF" w:rsidP="002231BF">
      <w:pPr>
        <w:spacing w:after="0" w:line="240" w:lineRule="auto"/>
      </w:pPr>
      <w:r>
        <w:separator/>
      </w:r>
    </w:p>
  </w:endnote>
  <w:endnote w:type="continuationSeparator" w:id="0">
    <w:p w:rsidR="009111FF" w:rsidRDefault="009111F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9957"/>
    </w:tblGrid>
    <w:tr w:rsidR="009111FF" w:rsidRPr="002E08CA" w:rsidTr="002E08CA">
      <w:trPr>
        <w:jc w:val="center"/>
      </w:trPr>
      <w:tc>
        <w:tcPr>
          <w:tcW w:w="10065" w:type="dxa"/>
        </w:tcPr>
        <w:p w:rsidR="009111FF" w:rsidRPr="002E08CA" w:rsidRDefault="009111FF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2E08CA">
            <w:rPr>
              <w:rFonts w:ascii="Times New Roman" w:hAnsi="Times New Roman"/>
              <w:sz w:val="12"/>
              <w:szCs w:val="12"/>
            </w:rPr>
            <w:br/>
          </w:r>
          <w:r w:rsidRPr="002E08CA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:rsidR="009111FF" w:rsidRPr="002E08CA" w:rsidRDefault="009111FF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:rsidR="009111FF" w:rsidRPr="002E08CA" w:rsidRDefault="009111FF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ALSL013014</w:t>
          </w:r>
        </w:p>
        <w:p w:rsidR="009111FF" w:rsidRPr="002E08CA" w:rsidRDefault="009111FF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2E08CA">
            <w:rPr>
              <w:rFonts w:ascii="Arial Narrow" w:hAnsi="Arial Narrow"/>
              <w:sz w:val="18"/>
              <w:szCs w:val="18"/>
            </w:rPr>
            <w:br/>
          </w:r>
          <w:r w:rsidRPr="002E08CA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:rsidR="009111FF" w:rsidRPr="002E08CA" w:rsidRDefault="009111FF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:rsidR="009111FF" w:rsidRPr="002E08CA" w:rsidRDefault="009111FF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Con aggregazione:</w:t>
          </w:r>
        </w:p>
        <w:p w:rsidR="009111FF" w:rsidRPr="002E08CA" w:rsidRDefault="009111FF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ISTITUTO TECNICO per  l’AGRICOLTURA STATALE con CONVITTO ANNESSO “V. LUPARIA”  - 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2E08CA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:rsidR="009111FF" w:rsidRPr="002E08CA" w:rsidRDefault="009111FF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2E08CA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:rsidR="009111FF" w:rsidRPr="002E08CA" w:rsidRDefault="009111FF" w:rsidP="002E08CA">
          <w:pPr>
            <w:pStyle w:val="Footer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:rsidR="009111FF" w:rsidRPr="009D2108" w:rsidRDefault="009111FF" w:rsidP="00BA56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1FF" w:rsidRDefault="009111FF" w:rsidP="002231BF">
      <w:pPr>
        <w:spacing w:after="0" w:line="240" w:lineRule="auto"/>
      </w:pPr>
      <w:r>
        <w:separator/>
      </w:r>
    </w:p>
  </w:footnote>
  <w:footnote w:type="continuationSeparator" w:id="0">
    <w:p w:rsidR="009111FF" w:rsidRDefault="009111F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027" w:type="dxa"/>
      <w:jc w:val="center"/>
      <w:tblLayout w:type="fixed"/>
      <w:tblLook w:val="00A0"/>
    </w:tblPr>
    <w:tblGrid>
      <w:gridCol w:w="2821"/>
      <w:gridCol w:w="4591"/>
      <w:gridCol w:w="1843"/>
      <w:gridCol w:w="1772"/>
    </w:tblGrid>
    <w:tr w:rsidR="009111FF" w:rsidRPr="002E08CA" w:rsidTr="002E08CA">
      <w:trPr>
        <w:trHeight w:val="568"/>
        <w:jc w:val="center"/>
      </w:trPr>
      <w:tc>
        <w:tcPr>
          <w:tcW w:w="2821" w:type="dxa"/>
          <w:vAlign w:val="center"/>
        </w:tcPr>
        <w:p w:rsidR="009111FF" w:rsidRPr="002E08CA" w:rsidRDefault="009111FF" w:rsidP="002E08CA">
          <w:pPr>
            <w:pStyle w:val="Header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:rsidR="009111FF" w:rsidRPr="002E08CA" w:rsidRDefault="009111FF" w:rsidP="002E08CA">
          <w:pPr>
            <w:pStyle w:val="Header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:rsidR="009111FF" w:rsidRPr="002E08CA" w:rsidRDefault="009111FF" w:rsidP="002E08CA">
          <w:pPr>
            <w:pStyle w:val="Header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:rsidR="009111FF" w:rsidRPr="002E08CA" w:rsidRDefault="009111FF" w:rsidP="002E08CA">
          <w:pPr>
            <w:pStyle w:val="Header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9111FF" w:rsidRPr="002E08CA" w:rsidTr="002E08CA">
      <w:trPr>
        <w:trHeight w:val="1247"/>
        <w:jc w:val="center"/>
      </w:trPr>
      <w:tc>
        <w:tcPr>
          <w:tcW w:w="11027" w:type="dxa"/>
          <w:gridSpan w:val="4"/>
        </w:tcPr>
        <w:p w:rsidR="009111FF" w:rsidRPr="002E08CA" w:rsidRDefault="009111FF" w:rsidP="002E08CA">
          <w:pPr>
            <w:pStyle w:val="Header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:rsidR="009111FF" w:rsidRPr="002E08CA" w:rsidRDefault="009111FF" w:rsidP="002E08CA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4" o:spid="_x0000_s2049" type="#_x0000_t75" style="position:absolute;margin-left:262pt;margin-top:.75pt;width:283.45pt;height:47.6pt;z-index:251660288;visibility:visible">
                <v:imagedata r:id="rId1" o:title=""/>
              </v:shape>
            </w:pict>
          </w:r>
          <w:r>
            <w:rPr>
              <w:noProof/>
              <w:lang w:eastAsia="it-IT"/>
            </w:rPr>
            <w:pict>
              <v:shape id="Immagine 45" o:spid="_x0000_i1031" type="#_x0000_t75" style="width:246pt;height:42.75pt;visibility:visible">
                <v:imagedata r:id="rId2" o:title=""/>
              </v:shape>
            </w:pict>
          </w:r>
        </w:p>
        <w:tbl>
          <w:tblPr>
            <w:tblW w:w="0" w:type="auto"/>
            <w:tblLayout w:type="fixed"/>
            <w:tblLook w:val="00A0"/>
          </w:tblPr>
          <w:tblGrid>
            <w:gridCol w:w="1644"/>
            <w:gridCol w:w="1791"/>
            <w:gridCol w:w="1706"/>
          </w:tblGrid>
          <w:tr w:rsidR="009111FF" w:rsidRPr="002E08CA" w:rsidTr="002E08CA">
            <w:tc>
              <w:tcPr>
                <w:tcW w:w="1644" w:type="dxa"/>
                <w:vAlign w:val="center"/>
              </w:tcPr>
              <w:p w:rsidR="009111FF" w:rsidRPr="002E08CA" w:rsidRDefault="009111FF" w:rsidP="002E08CA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pict>
                    <v:shape id="Immagine 46" o:spid="_x0000_i1032" type="#_x0000_t75" style="width:77.25pt;height:20.25pt;visibility:visible">
                      <v:imagedata r:id="rId3" o:title=""/>
                    </v:shape>
                  </w:pict>
                </w:r>
              </w:p>
            </w:tc>
            <w:tc>
              <w:tcPr>
                <w:tcW w:w="1791" w:type="dxa"/>
                <w:vAlign w:val="center"/>
              </w:tcPr>
              <w:p w:rsidR="009111FF" w:rsidRPr="002E08CA" w:rsidRDefault="009111FF" w:rsidP="002E08CA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pict>
                    <v:shape id="Immagine 47" o:spid="_x0000_i1033" type="#_x0000_t75" style="width:78.75pt;height:19.5pt;visibility:visible">
                      <v:imagedata r:id="rId4" o:title=""/>
                    </v:shape>
                  </w:pict>
                </w:r>
              </w:p>
            </w:tc>
            <w:tc>
              <w:tcPr>
                <w:tcW w:w="1706" w:type="dxa"/>
                <w:vAlign w:val="center"/>
              </w:tcPr>
              <w:p w:rsidR="009111FF" w:rsidRPr="002E08CA" w:rsidRDefault="009111FF" w:rsidP="002E08CA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pict>
                    <v:shape id="Immagine 48" o:spid="_x0000_i1034" type="#_x0000_t75" style="width:79.5pt;height:10.5pt;visibility:visible">
                      <v:imagedata r:id="rId5" o:title=""/>
                    </v:shape>
                  </w:pict>
                </w:r>
              </w:p>
            </w:tc>
          </w:tr>
        </w:tbl>
        <w:p w:rsidR="009111FF" w:rsidRPr="002E08CA" w:rsidRDefault="009111FF" w:rsidP="002E08CA">
          <w:pPr>
            <w:spacing w:after="0" w:line="240" w:lineRule="auto"/>
            <w:rPr>
              <w:lang w:eastAsia="it-IT"/>
            </w:rPr>
          </w:pPr>
        </w:p>
      </w:tc>
    </w:tr>
    <w:tr w:rsidR="009111FF" w:rsidRPr="002E08CA" w:rsidTr="002E08CA">
      <w:trPr>
        <w:trHeight w:val="568"/>
        <w:jc w:val="center"/>
      </w:trPr>
      <w:tc>
        <w:tcPr>
          <w:tcW w:w="2821" w:type="dxa"/>
          <w:vAlign w:val="center"/>
        </w:tcPr>
        <w:p w:rsidR="009111FF" w:rsidRPr="002E08CA" w:rsidRDefault="009111FF" w:rsidP="002E08CA">
          <w:pPr>
            <w:pStyle w:val="Header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2E08CA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:rsidR="009111FF" w:rsidRPr="002E08CA" w:rsidRDefault="009111FF" w:rsidP="002E08CA">
          <w:pPr>
            <w:pStyle w:val="Header"/>
            <w:tabs>
              <w:tab w:val="clear" w:pos="4819"/>
              <w:tab w:val="clear" w:pos="9638"/>
            </w:tabs>
            <w:jc w:val="center"/>
          </w:pPr>
        </w:p>
        <w:p w:rsidR="009111FF" w:rsidRPr="002E08CA" w:rsidRDefault="009111FF" w:rsidP="002E08CA">
          <w:pPr>
            <w:pStyle w:val="Header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 w:rsidRPr="00DB6491">
            <w:rPr>
              <w:noProof/>
              <w:sz w:val="12"/>
              <w:szCs w:val="12"/>
              <w:lang w:eastAsia="it-IT"/>
            </w:rPr>
            <w:pict>
              <v:shape id="Immagine 2" o:spid="_x0000_i1035" type="#_x0000_t75" alt="Globe_2018.jpg" style="width:47.25pt;height:48pt;visibility:visible">
                <v:imagedata r:id="rId6" o:title=""/>
              </v:shape>
            </w:pict>
          </w:r>
        </w:p>
        <w:p w:rsidR="009111FF" w:rsidRPr="002E08CA" w:rsidRDefault="009111FF" w:rsidP="002E08CA">
          <w:pPr>
            <w:pStyle w:val="Header"/>
            <w:jc w:val="center"/>
            <w:rPr>
              <w:sz w:val="18"/>
              <w:szCs w:val="18"/>
            </w:rPr>
          </w:pPr>
          <w:r w:rsidRPr="002E08CA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:rsidR="009111FF" w:rsidRPr="002E08CA" w:rsidRDefault="009111FF" w:rsidP="002E08CA">
          <w:pPr>
            <w:pStyle w:val="Header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pict>
              <v:shape id="Immagine 0" o:spid="_x0000_s2050" type="#_x0000_t75" alt="Logo_ICDL.png" style="position:absolute;left:0;text-align:left;margin-left:1.9pt;margin-top:6.4pt;width:87.65pt;height:56.8pt;z-index:251661312;visibility:visible;mso-position-horizontal-relative:text;mso-position-vertical-relative:text">
                <v:imagedata r:id="rId7" o:title=""/>
              </v:shape>
            </w:pict>
          </w:r>
        </w:p>
      </w:tc>
      <w:tc>
        <w:tcPr>
          <w:tcW w:w="1772" w:type="dxa"/>
          <w:vAlign w:val="center"/>
        </w:tcPr>
        <w:p w:rsidR="009111FF" w:rsidRPr="002E08CA" w:rsidRDefault="009111FF" w:rsidP="002E08CA">
          <w:pPr>
            <w:pStyle w:val="Header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2E08CA">
            <w:rPr>
              <w:rFonts w:ascii="Arial" w:hAnsi="Arial" w:cs="Arial"/>
              <w:b/>
            </w:rPr>
            <w:t>TEST CENTER</w:t>
          </w:r>
          <w:r w:rsidRPr="002E08CA">
            <w:rPr>
              <w:b/>
            </w:rPr>
            <w:br/>
          </w:r>
          <w:r w:rsidRPr="002E08CA">
            <w:rPr>
              <w:b/>
              <w:sz w:val="16"/>
              <w:szCs w:val="16"/>
            </w:rPr>
            <w:t>Accreditato</w:t>
          </w:r>
        </w:p>
      </w:tc>
    </w:tr>
  </w:tbl>
  <w:p w:rsidR="009111FF" w:rsidRPr="00091263" w:rsidRDefault="009111FF" w:rsidP="00EC57DC">
    <w:pPr>
      <w:pStyle w:val="Header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6.25pt;height:36.75pt;visibility:visible" o:bullet="t">
        <v:imagedata r:id="rId1" o:title=""/>
      </v:shape>
    </w:pict>
  </w:numPicBullet>
  <w:abstractNum w:abstractNumId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DBE0009"/>
    <w:multiLevelType w:val="hybridMultilevel"/>
    <w:tmpl w:val="5504D5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952621"/>
    <w:multiLevelType w:val="hybridMultilevel"/>
    <w:tmpl w:val="592C49D8"/>
    <w:lvl w:ilvl="0" w:tplc="A26EF3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1">
    <w:nsid w:val="59445886"/>
    <w:multiLevelType w:val="hybridMultilevel"/>
    <w:tmpl w:val="BE788A9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8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8385A68"/>
    <w:multiLevelType w:val="hybridMultilevel"/>
    <w:tmpl w:val="0EAAD11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5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12"/>
  </w:num>
  <w:num w:numId="3">
    <w:abstractNumId w:val="34"/>
  </w:num>
  <w:num w:numId="4">
    <w:abstractNumId w:val="4"/>
  </w:num>
  <w:num w:numId="5">
    <w:abstractNumId w:val="45"/>
  </w:num>
  <w:num w:numId="6">
    <w:abstractNumId w:val="23"/>
  </w:num>
  <w:num w:numId="7">
    <w:abstractNumId w:val="32"/>
  </w:num>
  <w:num w:numId="8">
    <w:abstractNumId w:val="27"/>
  </w:num>
  <w:num w:numId="9">
    <w:abstractNumId w:val="17"/>
  </w:num>
  <w:num w:numId="10">
    <w:abstractNumId w:val="20"/>
  </w:num>
  <w:num w:numId="11">
    <w:abstractNumId w:val="26"/>
  </w:num>
  <w:num w:numId="12">
    <w:abstractNumId w:val="1"/>
  </w:num>
  <w:num w:numId="13">
    <w:abstractNumId w:val="14"/>
  </w:num>
  <w:num w:numId="14">
    <w:abstractNumId w:val="39"/>
  </w:num>
  <w:num w:numId="15">
    <w:abstractNumId w:val="6"/>
  </w:num>
  <w:num w:numId="16">
    <w:abstractNumId w:val="41"/>
  </w:num>
  <w:num w:numId="17">
    <w:abstractNumId w:val="7"/>
  </w:num>
  <w:num w:numId="18">
    <w:abstractNumId w:val="40"/>
  </w:num>
  <w:num w:numId="19">
    <w:abstractNumId w:val="16"/>
  </w:num>
  <w:num w:numId="20">
    <w:abstractNumId w:val="19"/>
  </w:num>
  <w:num w:numId="21">
    <w:abstractNumId w:val="35"/>
  </w:num>
  <w:num w:numId="22">
    <w:abstractNumId w:val="29"/>
  </w:num>
  <w:num w:numId="23">
    <w:abstractNumId w:val="21"/>
  </w:num>
  <w:num w:numId="24">
    <w:abstractNumId w:val="18"/>
  </w:num>
  <w:num w:numId="25">
    <w:abstractNumId w:val="38"/>
  </w:num>
  <w:num w:numId="26">
    <w:abstractNumId w:val="0"/>
  </w:num>
  <w:num w:numId="27">
    <w:abstractNumId w:val="24"/>
  </w:num>
  <w:num w:numId="28">
    <w:abstractNumId w:val="11"/>
  </w:num>
  <w:num w:numId="29">
    <w:abstractNumId w:val="44"/>
  </w:num>
  <w:num w:numId="30">
    <w:abstractNumId w:val="36"/>
  </w:num>
  <w:num w:numId="31">
    <w:abstractNumId w:val="37"/>
  </w:num>
  <w:num w:numId="32">
    <w:abstractNumId w:val="9"/>
  </w:num>
  <w:num w:numId="33">
    <w:abstractNumId w:val="3"/>
  </w:num>
  <w:num w:numId="34">
    <w:abstractNumId w:val="2"/>
  </w:num>
  <w:num w:numId="35">
    <w:abstractNumId w:val="42"/>
  </w:num>
  <w:num w:numId="36">
    <w:abstractNumId w:val="8"/>
  </w:num>
  <w:num w:numId="37">
    <w:abstractNumId w:val="15"/>
  </w:num>
  <w:num w:numId="38">
    <w:abstractNumId w:val="5"/>
  </w:num>
  <w:num w:numId="39">
    <w:abstractNumId w:val="25"/>
  </w:num>
  <w:num w:numId="40">
    <w:abstractNumId w:val="30"/>
  </w:num>
  <w:num w:numId="41">
    <w:abstractNumId w:val="10"/>
  </w:num>
  <w:num w:numId="42">
    <w:abstractNumId w:val="33"/>
  </w:num>
  <w:num w:numId="43">
    <w:abstractNumId w:val="22"/>
  </w:num>
  <w:num w:numId="44">
    <w:abstractNumId w:val="13"/>
  </w:num>
  <w:num w:numId="45">
    <w:abstractNumId w:val="31"/>
  </w:num>
  <w:num w:numId="46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31BF"/>
    <w:rsid w:val="00000A0E"/>
    <w:rsid w:val="0000372B"/>
    <w:rsid w:val="00006918"/>
    <w:rsid w:val="00010103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4A43"/>
    <w:rsid w:val="000C5030"/>
    <w:rsid w:val="000C5411"/>
    <w:rsid w:val="000D1C22"/>
    <w:rsid w:val="000D22E7"/>
    <w:rsid w:val="000D6061"/>
    <w:rsid w:val="000E099C"/>
    <w:rsid w:val="000E490F"/>
    <w:rsid w:val="000E4E4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37A8"/>
    <w:rsid w:val="00167A36"/>
    <w:rsid w:val="0017090C"/>
    <w:rsid w:val="0017489D"/>
    <w:rsid w:val="001779D5"/>
    <w:rsid w:val="0018303E"/>
    <w:rsid w:val="00195C38"/>
    <w:rsid w:val="001A62A6"/>
    <w:rsid w:val="001B2D13"/>
    <w:rsid w:val="001B5959"/>
    <w:rsid w:val="001B7F7C"/>
    <w:rsid w:val="001D0561"/>
    <w:rsid w:val="001D5EC5"/>
    <w:rsid w:val="001D7320"/>
    <w:rsid w:val="001E31F7"/>
    <w:rsid w:val="001E387A"/>
    <w:rsid w:val="001E3F23"/>
    <w:rsid w:val="001E4059"/>
    <w:rsid w:val="001F6B65"/>
    <w:rsid w:val="00202BB4"/>
    <w:rsid w:val="002060ED"/>
    <w:rsid w:val="00206E6A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716D"/>
    <w:rsid w:val="00253033"/>
    <w:rsid w:val="00264E0C"/>
    <w:rsid w:val="00267774"/>
    <w:rsid w:val="00281569"/>
    <w:rsid w:val="002822E1"/>
    <w:rsid w:val="00282B40"/>
    <w:rsid w:val="00286B30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38FE"/>
    <w:rsid w:val="0035179D"/>
    <w:rsid w:val="00365502"/>
    <w:rsid w:val="003744B8"/>
    <w:rsid w:val="003755FD"/>
    <w:rsid w:val="00376690"/>
    <w:rsid w:val="0038052E"/>
    <w:rsid w:val="00382B4C"/>
    <w:rsid w:val="00384E5F"/>
    <w:rsid w:val="00385ED1"/>
    <w:rsid w:val="00392540"/>
    <w:rsid w:val="00394160"/>
    <w:rsid w:val="003A0987"/>
    <w:rsid w:val="003A232F"/>
    <w:rsid w:val="003B1125"/>
    <w:rsid w:val="003B1D74"/>
    <w:rsid w:val="003C1F31"/>
    <w:rsid w:val="003C6089"/>
    <w:rsid w:val="003E6BFB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943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B71A0"/>
    <w:rsid w:val="004C04EB"/>
    <w:rsid w:val="004D1F9B"/>
    <w:rsid w:val="004D3AB6"/>
    <w:rsid w:val="004D561E"/>
    <w:rsid w:val="004E7ACB"/>
    <w:rsid w:val="004F3D62"/>
    <w:rsid w:val="004F53C2"/>
    <w:rsid w:val="004F58A8"/>
    <w:rsid w:val="00506F38"/>
    <w:rsid w:val="00511B80"/>
    <w:rsid w:val="00522B2D"/>
    <w:rsid w:val="00525DE7"/>
    <w:rsid w:val="0054196D"/>
    <w:rsid w:val="00552B9E"/>
    <w:rsid w:val="00554776"/>
    <w:rsid w:val="00567F21"/>
    <w:rsid w:val="0057097F"/>
    <w:rsid w:val="005732F6"/>
    <w:rsid w:val="005A3DAE"/>
    <w:rsid w:val="005B04C3"/>
    <w:rsid w:val="005B2CD8"/>
    <w:rsid w:val="005B33F7"/>
    <w:rsid w:val="005C2D98"/>
    <w:rsid w:val="005C677B"/>
    <w:rsid w:val="005C76A1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33B51"/>
    <w:rsid w:val="00640D3B"/>
    <w:rsid w:val="00640E0F"/>
    <w:rsid w:val="00643433"/>
    <w:rsid w:val="00645548"/>
    <w:rsid w:val="006634B2"/>
    <w:rsid w:val="00670D4B"/>
    <w:rsid w:val="006762AF"/>
    <w:rsid w:val="00684C39"/>
    <w:rsid w:val="00687C6B"/>
    <w:rsid w:val="006955F4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500DB"/>
    <w:rsid w:val="0076162E"/>
    <w:rsid w:val="0077156A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2A94"/>
    <w:rsid w:val="007A78E6"/>
    <w:rsid w:val="007B5056"/>
    <w:rsid w:val="007B7899"/>
    <w:rsid w:val="007C5D6C"/>
    <w:rsid w:val="007D4389"/>
    <w:rsid w:val="007D6CAD"/>
    <w:rsid w:val="00803E1D"/>
    <w:rsid w:val="00803EB2"/>
    <w:rsid w:val="00811610"/>
    <w:rsid w:val="008150E5"/>
    <w:rsid w:val="00815D0C"/>
    <w:rsid w:val="008228E2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33F7"/>
    <w:rsid w:val="00893C9C"/>
    <w:rsid w:val="008A1E76"/>
    <w:rsid w:val="008A4D61"/>
    <w:rsid w:val="008B085A"/>
    <w:rsid w:val="008B118A"/>
    <w:rsid w:val="008B2A55"/>
    <w:rsid w:val="008B3358"/>
    <w:rsid w:val="008B6F5B"/>
    <w:rsid w:val="008C4284"/>
    <w:rsid w:val="008D3C68"/>
    <w:rsid w:val="008D575B"/>
    <w:rsid w:val="008D6451"/>
    <w:rsid w:val="008D7143"/>
    <w:rsid w:val="008E282D"/>
    <w:rsid w:val="008E306B"/>
    <w:rsid w:val="008E34AE"/>
    <w:rsid w:val="008E6B84"/>
    <w:rsid w:val="00900EAA"/>
    <w:rsid w:val="00907A64"/>
    <w:rsid w:val="00907FED"/>
    <w:rsid w:val="009111FF"/>
    <w:rsid w:val="00911869"/>
    <w:rsid w:val="00913EBE"/>
    <w:rsid w:val="009147E4"/>
    <w:rsid w:val="00916C20"/>
    <w:rsid w:val="0092288B"/>
    <w:rsid w:val="00930760"/>
    <w:rsid w:val="00930CC2"/>
    <w:rsid w:val="00936EE1"/>
    <w:rsid w:val="00942434"/>
    <w:rsid w:val="00943CEA"/>
    <w:rsid w:val="0094619F"/>
    <w:rsid w:val="00976B5F"/>
    <w:rsid w:val="0098031D"/>
    <w:rsid w:val="0098222E"/>
    <w:rsid w:val="00983FE6"/>
    <w:rsid w:val="009946D8"/>
    <w:rsid w:val="009A1DC8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3868"/>
    <w:rsid w:val="00A34002"/>
    <w:rsid w:val="00A3729A"/>
    <w:rsid w:val="00A46D8B"/>
    <w:rsid w:val="00A51393"/>
    <w:rsid w:val="00A56AAB"/>
    <w:rsid w:val="00A57097"/>
    <w:rsid w:val="00A57926"/>
    <w:rsid w:val="00A6627B"/>
    <w:rsid w:val="00A662B1"/>
    <w:rsid w:val="00A666E7"/>
    <w:rsid w:val="00A72C39"/>
    <w:rsid w:val="00A764BA"/>
    <w:rsid w:val="00A838A1"/>
    <w:rsid w:val="00A90F84"/>
    <w:rsid w:val="00AA1F06"/>
    <w:rsid w:val="00AB2D03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21FBD"/>
    <w:rsid w:val="00B46B5A"/>
    <w:rsid w:val="00B51407"/>
    <w:rsid w:val="00B52D71"/>
    <w:rsid w:val="00B6185A"/>
    <w:rsid w:val="00B65A82"/>
    <w:rsid w:val="00B76317"/>
    <w:rsid w:val="00B775FC"/>
    <w:rsid w:val="00B80F0C"/>
    <w:rsid w:val="00B821F3"/>
    <w:rsid w:val="00B9643B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16B75"/>
    <w:rsid w:val="00C24CB5"/>
    <w:rsid w:val="00C260C5"/>
    <w:rsid w:val="00C32336"/>
    <w:rsid w:val="00C42A66"/>
    <w:rsid w:val="00C42A6D"/>
    <w:rsid w:val="00C476E6"/>
    <w:rsid w:val="00C539F2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6F99"/>
    <w:rsid w:val="00CA7E26"/>
    <w:rsid w:val="00CD6D49"/>
    <w:rsid w:val="00CE4986"/>
    <w:rsid w:val="00CE655F"/>
    <w:rsid w:val="00CE7645"/>
    <w:rsid w:val="00CF4C41"/>
    <w:rsid w:val="00CF6A39"/>
    <w:rsid w:val="00D05832"/>
    <w:rsid w:val="00D076BE"/>
    <w:rsid w:val="00D2096C"/>
    <w:rsid w:val="00D36AAF"/>
    <w:rsid w:val="00D459F9"/>
    <w:rsid w:val="00D50FD1"/>
    <w:rsid w:val="00D51782"/>
    <w:rsid w:val="00D51F43"/>
    <w:rsid w:val="00D640BE"/>
    <w:rsid w:val="00D6423C"/>
    <w:rsid w:val="00D75F7B"/>
    <w:rsid w:val="00D81B5C"/>
    <w:rsid w:val="00D83AA3"/>
    <w:rsid w:val="00D84806"/>
    <w:rsid w:val="00D97699"/>
    <w:rsid w:val="00DA1155"/>
    <w:rsid w:val="00DA1638"/>
    <w:rsid w:val="00DA5AB7"/>
    <w:rsid w:val="00DA6DAD"/>
    <w:rsid w:val="00DB082B"/>
    <w:rsid w:val="00DB6491"/>
    <w:rsid w:val="00DC61B5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6F0"/>
    <w:rsid w:val="00E17C58"/>
    <w:rsid w:val="00E20073"/>
    <w:rsid w:val="00E273D5"/>
    <w:rsid w:val="00E41EA7"/>
    <w:rsid w:val="00E4352C"/>
    <w:rsid w:val="00E51230"/>
    <w:rsid w:val="00E53F06"/>
    <w:rsid w:val="00E60475"/>
    <w:rsid w:val="00E67DD2"/>
    <w:rsid w:val="00E77703"/>
    <w:rsid w:val="00E847DD"/>
    <w:rsid w:val="00E86B05"/>
    <w:rsid w:val="00E877E0"/>
    <w:rsid w:val="00E87D86"/>
    <w:rsid w:val="00E969BE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0D7A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84A75"/>
    <w:rsid w:val="00FA0AC9"/>
    <w:rsid w:val="00FA5371"/>
    <w:rsid w:val="00FA727B"/>
    <w:rsid w:val="00FB0C25"/>
    <w:rsid w:val="00FB161D"/>
    <w:rsid w:val="00FD6883"/>
    <w:rsid w:val="00FE5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Header">
    <w:name w:val="header"/>
    <w:basedOn w:val="Normal"/>
    <w:link w:val="HeaderChar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231B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231BF"/>
    <w:rPr>
      <w:rFonts w:cs="Times New Roman"/>
    </w:rPr>
  </w:style>
  <w:style w:type="table" w:styleId="TableGrid">
    <w:name w:val="Table Grid"/>
    <w:basedOn w:val="TableNormal"/>
    <w:uiPriority w:val="99"/>
    <w:rsid w:val="002231B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Web">
    <w:name w:val="Normal (Web)"/>
    <w:basedOn w:val="Normal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DefaultParagraphFont"/>
    <w:uiPriority w:val="99"/>
    <w:rsid w:val="0000372B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F532B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16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5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7" Type="http://schemas.openxmlformats.org/officeDocument/2006/relationships/image" Target="media/image7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568</Words>
  <Characters>3239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Nico</cp:lastModifiedBy>
  <cp:revision>2</cp:revision>
  <cp:lastPrinted>2023-05-14T14:56:00Z</cp:lastPrinted>
  <dcterms:created xsi:type="dcterms:W3CDTF">2023-05-14T14:57:00Z</dcterms:created>
  <dcterms:modified xsi:type="dcterms:W3CDTF">2023-05-14T14:57:00Z</dcterms:modified>
</cp:coreProperties>
</file>