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1A0" w:rsidRDefault="004B71A0" w:rsidP="00F30D7A">
      <w:pPr>
        <w:jc w:val="center"/>
        <w:rPr>
          <w:rFonts w:cs="Calibri"/>
          <w:b/>
          <w:bCs/>
          <w:color w:val="000000"/>
          <w:sz w:val="28"/>
          <w:szCs w:val="28"/>
        </w:rPr>
      </w:pPr>
      <w:r w:rsidRPr="007500DB">
        <w:rPr>
          <w:rFonts w:cs="Calibri"/>
          <w:b/>
          <w:bCs/>
          <w:color w:val="000000"/>
          <w:sz w:val="28"/>
          <w:szCs w:val="28"/>
        </w:rPr>
        <w:t xml:space="preserve">ISTANZA  DI PARTECIPAZIONE ALLA SELEZIONE INTERNA </w:t>
      </w:r>
    </w:p>
    <w:p w:rsidR="004B71A0" w:rsidRDefault="004B71A0" w:rsidP="00F30D7A">
      <w:pPr>
        <w:jc w:val="center"/>
        <w:rPr>
          <w:rFonts w:cs="Calibri"/>
          <w:b/>
          <w:bCs/>
          <w:color w:val="FF0000"/>
          <w:sz w:val="28"/>
          <w:szCs w:val="28"/>
        </w:rPr>
      </w:pPr>
      <w:r>
        <w:rPr>
          <w:rFonts w:cs="Calibri"/>
          <w:b/>
          <w:bCs/>
          <w:color w:val="000000"/>
          <w:sz w:val="28"/>
          <w:szCs w:val="28"/>
        </w:rPr>
        <w:t>COMPONENTE TEAM DI PROGETTAZIONE</w:t>
      </w:r>
    </w:p>
    <w:p w:rsidR="004B71A0" w:rsidRDefault="004B71A0" w:rsidP="00F30D7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ALLEGATO 1 </w:t>
      </w:r>
    </w:p>
    <w:p w:rsidR="004B71A0" w:rsidRDefault="004B71A0" w:rsidP="007A2A94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SELEZIONE PERSONALE INTERNO PER INCARICO DI PROGETTAZIONE TECNICA OPERATIVA</w:t>
      </w:r>
    </w:p>
    <w:p w:rsidR="004B71A0" w:rsidRDefault="004B71A0" w:rsidP="007A2A94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PIANO NAZIONALE DI RIPRESA E RESILIENZA (PNRR)</w:t>
      </w:r>
    </w:p>
    <w:p w:rsidR="004B71A0" w:rsidRDefault="004B71A0" w:rsidP="007A2A94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Arial" w:hAnsi="Arial" w:cs="Arial"/>
          <w:smallCaps/>
          <w:sz w:val="20"/>
          <w:szCs w:val="20"/>
        </w:rPr>
      </w:pPr>
      <w:r>
        <w:rPr>
          <w:rFonts w:ascii="Arial" w:hAnsi="Arial" w:cs="Arial"/>
          <w:smallCaps/>
          <w:sz w:val="20"/>
          <w:szCs w:val="20"/>
        </w:rPr>
        <w:t xml:space="preserve">MISSIONE 4: ISTRUZIONE E RICERCA </w:t>
      </w:r>
    </w:p>
    <w:p w:rsidR="004B71A0" w:rsidRDefault="004B71A0" w:rsidP="007A2A94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Componente 1 - Potenziamento dell’offerta dei servizi di Istruzione: Dagli asili nido alle Università </w:t>
      </w:r>
    </w:p>
    <w:p w:rsidR="004B71A0" w:rsidRDefault="004B71A0" w:rsidP="007A2A94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Investimento 3.2 Scuola 4.0</w:t>
      </w:r>
      <w:r>
        <w:rPr>
          <w:rFonts w:ascii="Arial" w:hAnsi="Arial" w:cs="Arial"/>
          <w:sz w:val="20"/>
          <w:szCs w:val="20"/>
        </w:rPr>
        <w:t xml:space="preserve"> </w:t>
      </w:r>
    </w:p>
    <w:p w:rsidR="004B71A0" w:rsidRDefault="004B71A0" w:rsidP="007A2A94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“Scuole innovative, cablaggio, nuovi ambienti di apprendimento e laboratori” </w:t>
      </w:r>
    </w:p>
    <w:p w:rsidR="004B71A0" w:rsidRDefault="004B71A0" w:rsidP="007A2A94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AZIONE 2 – NEXT GENERATION LABS – </w:t>
      </w:r>
      <w:r w:rsidRPr="00B821F3">
        <w:rPr>
          <w:rFonts w:ascii="Arial" w:hAnsi="Arial" w:cs="Arial"/>
          <w:b/>
          <w:sz w:val="18"/>
          <w:szCs w:val="18"/>
        </w:rPr>
        <w:t>LABORATORI PER LE PR</w:t>
      </w:r>
      <w:r>
        <w:rPr>
          <w:rFonts w:ascii="Arial" w:hAnsi="Arial" w:cs="Arial"/>
          <w:b/>
          <w:sz w:val="18"/>
          <w:szCs w:val="18"/>
        </w:rPr>
        <w:t>OFESSIONI DIGITALI DEL FUT</w:t>
      </w:r>
      <w:r w:rsidRPr="00B821F3">
        <w:rPr>
          <w:rFonts w:ascii="Arial" w:hAnsi="Arial" w:cs="Arial"/>
          <w:b/>
          <w:sz w:val="18"/>
          <w:szCs w:val="18"/>
        </w:rPr>
        <w:t>URO</w:t>
      </w:r>
    </w:p>
    <w:p w:rsidR="004B71A0" w:rsidRPr="00F30D7A" w:rsidRDefault="004B71A0" w:rsidP="007A2A94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F30D7A">
        <w:rPr>
          <w:rFonts w:ascii="Arial" w:hAnsi="Arial" w:cs="Arial"/>
          <w:b/>
          <w:sz w:val="20"/>
          <w:szCs w:val="20"/>
        </w:rPr>
        <w:t xml:space="preserve">“FutureLeardiLAB”  PROGETTO M4C1I3.2-2022-962 – P -13586   </w:t>
      </w:r>
    </w:p>
    <w:p w:rsidR="004B71A0" w:rsidRPr="00F30D7A" w:rsidRDefault="004B71A0" w:rsidP="007A2A94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Arial" w:hAnsi="Arial" w:cs="Arial"/>
          <w:b/>
          <w:i/>
        </w:rPr>
      </w:pPr>
      <w:r w:rsidRPr="00F30D7A">
        <w:rPr>
          <w:rFonts w:ascii="Arial" w:hAnsi="Arial" w:cs="Arial"/>
          <w:b/>
          <w:sz w:val="20"/>
          <w:szCs w:val="20"/>
        </w:rPr>
        <w:t>CUP B34D22004890006</w:t>
      </w:r>
    </w:p>
    <w:p w:rsidR="004B71A0" w:rsidRPr="00CA6F99" w:rsidRDefault="004B71A0" w:rsidP="00F30D7A">
      <w:pPr>
        <w:tabs>
          <w:tab w:val="left" w:pos="6237"/>
        </w:tabs>
        <w:rPr>
          <w:rFonts w:cs="Calibri"/>
        </w:rPr>
      </w:pPr>
      <w:r w:rsidRPr="00F30D7A">
        <w:rPr>
          <w:rFonts w:cs="Calibri"/>
        </w:rPr>
        <w:tab/>
      </w:r>
      <w:r w:rsidRPr="00CA6F99">
        <w:rPr>
          <w:rFonts w:cs="Calibri"/>
        </w:rPr>
        <w:t>Al Dirigente Scolastico</w:t>
      </w:r>
    </w:p>
    <w:p w:rsidR="004B71A0" w:rsidRPr="00CA6F99" w:rsidRDefault="004B71A0" w:rsidP="00F30D7A">
      <w:pPr>
        <w:tabs>
          <w:tab w:val="left" w:pos="6237"/>
        </w:tabs>
        <w:rPr>
          <w:rFonts w:cs="Calibri"/>
        </w:rPr>
      </w:pPr>
      <w:r w:rsidRPr="00CA6F99">
        <w:rPr>
          <w:rFonts w:cs="Calibri"/>
        </w:rPr>
        <w:tab/>
        <w:t>dell’I.</w:t>
      </w:r>
      <w:r>
        <w:rPr>
          <w:rFonts w:cs="Calibri"/>
        </w:rPr>
        <w:t>I.S. LEARDI  di Casale M.to</w:t>
      </w:r>
    </w:p>
    <w:p w:rsidR="004B71A0" w:rsidRPr="00CA6F99" w:rsidRDefault="004B71A0" w:rsidP="00F30D7A">
      <w:pPr>
        <w:tabs>
          <w:tab w:val="left" w:pos="6237"/>
        </w:tabs>
        <w:rPr>
          <w:rFonts w:cs="Calibri"/>
        </w:rPr>
      </w:pPr>
      <w:r w:rsidRPr="00CA6F99">
        <w:rPr>
          <w:rFonts w:cs="Calibri"/>
        </w:rPr>
        <w:tab/>
      </w:r>
    </w:p>
    <w:p w:rsidR="004B71A0" w:rsidRPr="00CA6F99" w:rsidRDefault="004B71A0" w:rsidP="00F30D7A">
      <w:pPr>
        <w:spacing w:line="360" w:lineRule="auto"/>
        <w:rPr>
          <w:rFonts w:cs="Calibri"/>
        </w:rPr>
      </w:pPr>
      <w:r w:rsidRPr="00CA6F99">
        <w:rPr>
          <w:rFonts w:cs="Calibri"/>
        </w:rPr>
        <w:t>Il/La sottoscritto/a …………………………………</w:t>
      </w:r>
      <w:r>
        <w:rPr>
          <w:rFonts w:cs="Calibri"/>
        </w:rPr>
        <w:t>………</w:t>
      </w:r>
      <w:r w:rsidRPr="00CA6F99">
        <w:rPr>
          <w:rFonts w:cs="Calibri"/>
        </w:rPr>
        <w:t>…………..C.F. ……</w:t>
      </w:r>
      <w:r>
        <w:rPr>
          <w:rFonts w:cs="Calibri"/>
        </w:rPr>
        <w:t>………………………..</w:t>
      </w:r>
      <w:r w:rsidRPr="00CA6F99">
        <w:rPr>
          <w:rFonts w:cs="Calibri"/>
        </w:rPr>
        <w:t>………………………….</w:t>
      </w:r>
    </w:p>
    <w:p w:rsidR="004B71A0" w:rsidRPr="00CA6F99" w:rsidRDefault="004B71A0" w:rsidP="00F30D7A">
      <w:pPr>
        <w:spacing w:line="360" w:lineRule="auto"/>
        <w:rPr>
          <w:rFonts w:cs="Calibri"/>
        </w:rPr>
      </w:pPr>
      <w:r w:rsidRPr="00CA6F99">
        <w:rPr>
          <w:rFonts w:cs="Calibri"/>
        </w:rPr>
        <w:t>Nato/a a ………………………………………………..…………………….. il ………</w:t>
      </w:r>
      <w:r>
        <w:rPr>
          <w:rFonts w:cs="Calibri"/>
        </w:rPr>
        <w:t>……………………….</w:t>
      </w:r>
      <w:r w:rsidRPr="00CA6F99">
        <w:rPr>
          <w:rFonts w:cs="Calibri"/>
        </w:rPr>
        <w:t>……………</w:t>
      </w:r>
    </w:p>
    <w:p w:rsidR="004B71A0" w:rsidRPr="00CA6F99" w:rsidRDefault="004B71A0" w:rsidP="00F30D7A">
      <w:pPr>
        <w:spacing w:line="360" w:lineRule="auto"/>
        <w:rPr>
          <w:rFonts w:cs="Calibri"/>
        </w:rPr>
      </w:pPr>
      <w:r w:rsidRPr="00CA6F99">
        <w:rPr>
          <w:rFonts w:cs="Calibri"/>
        </w:rPr>
        <w:t>Tel. ………………………………….. Cell…………………….. e-mail ……</w:t>
      </w:r>
      <w:r>
        <w:rPr>
          <w:rFonts w:cs="Calibri"/>
        </w:rPr>
        <w:t>……………………</w:t>
      </w:r>
      <w:r w:rsidRPr="00CA6F99">
        <w:rPr>
          <w:rFonts w:cs="Calibri"/>
        </w:rPr>
        <w:t>………………………</w:t>
      </w:r>
      <w:r>
        <w:rPr>
          <w:rFonts w:cs="Calibri"/>
        </w:rPr>
        <w:t xml:space="preserve">, in servizio in qualità di ………………………………………………………………………., residente in </w:t>
      </w:r>
      <w:r w:rsidRPr="00CA6F99">
        <w:rPr>
          <w:rFonts w:cs="Calibri"/>
        </w:rPr>
        <w:t>Via ………………………………. Cap. ……………… città ……………………………………….</w:t>
      </w:r>
    </w:p>
    <w:p w:rsidR="004B71A0" w:rsidRDefault="004B71A0" w:rsidP="007A2A94">
      <w:pPr>
        <w:spacing w:after="100" w:afterAutospacing="1"/>
        <w:rPr>
          <w:rFonts w:cs="Calibri"/>
          <w:b/>
        </w:rPr>
      </w:pPr>
      <w:r w:rsidRPr="00CA6F99">
        <w:rPr>
          <w:rFonts w:cs="Calibri"/>
        </w:rPr>
        <w:t xml:space="preserve"> </w:t>
      </w:r>
      <w:r w:rsidRPr="00CA6F99">
        <w:rPr>
          <w:rFonts w:cs="Calibri"/>
          <w:b/>
        </w:rPr>
        <w:t xml:space="preserve">presa visione dell’avviso interno </w:t>
      </w:r>
      <w:r>
        <w:rPr>
          <w:rFonts w:cs="Calibri"/>
          <w:b/>
        </w:rPr>
        <w:t xml:space="preserve">di selezione </w:t>
      </w:r>
    </w:p>
    <w:p w:rsidR="004B71A0" w:rsidRPr="00CA6F99" w:rsidRDefault="004B71A0" w:rsidP="007A2A94">
      <w:pPr>
        <w:spacing w:after="100" w:afterAutospacing="1"/>
        <w:jc w:val="center"/>
        <w:rPr>
          <w:rFonts w:cs="Calibri"/>
          <w:b/>
        </w:rPr>
      </w:pPr>
      <w:r w:rsidRPr="00CA6F99">
        <w:rPr>
          <w:rFonts w:cs="Calibri"/>
          <w:b/>
        </w:rPr>
        <w:t>Chiede</w:t>
      </w:r>
    </w:p>
    <w:p w:rsidR="004B71A0" w:rsidRPr="003E6BFB" w:rsidRDefault="004B71A0" w:rsidP="007A2A94">
      <w:pPr>
        <w:spacing w:after="100" w:afterAutospacing="1"/>
        <w:jc w:val="both"/>
        <w:rPr>
          <w:sz w:val="24"/>
          <w:szCs w:val="24"/>
        </w:rPr>
      </w:pPr>
      <w:r w:rsidRPr="00506F38">
        <w:t xml:space="preserve">di partecipare alla selezione per l’attribuzione dell’incarico di </w:t>
      </w:r>
      <w:r>
        <w:t xml:space="preserve">  </w:t>
      </w:r>
      <w:r>
        <w:rPr>
          <w:b/>
          <w:sz w:val="24"/>
          <w:szCs w:val="24"/>
        </w:rPr>
        <w:t>Componente Team di progettazione</w:t>
      </w:r>
    </w:p>
    <w:p w:rsidR="004B71A0" w:rsidRPr="003E6BFB" w:rsidRDefault="004B71A0" w:rsidP="00F30D7A">
      <w:pPr>
        <w:pStyle w:val="ListParagraph"/>
        <w:jc w:val="both"/>
        <w:rPr>
          <w:rFonts w:cs="Calibri"/>
          <w:bCs/>
          <w:sz w:val="24"/>
          <w:szCs w:val="24"/>
        </w:rPr>
      </w:pPr>
    </w:p>
    <w:p w:rsidR="004B71A0" w:rsidRPr="00B821F3" w:rsidRDefault="004B71A0" w:rsidP="00F30D7A">
      <w:pPr>
        <w:jc w:val="both"/>
        <w:rPr>
          <w:rFonts w:cs="Calibri"/>
          <w:bCs/>
        </w:rPr>
      </w:pPr>
      <w:r w:rsidRPr="003E6BFB">
        <w:rPr>
          <w:rFonts w:cs="Calibri"/>
        </w:rPr>
        <w:t xml:space="preserve">relativamente al progetto </w:t>
      </w:r>
      <w:r w:rsidRPr="003E6BFB">
        <w:rPr>
          <w:rFonts w:cs="Calibri"/>
          <w:bCs/>
        </w:rPr>
        <w:t xml:space="preserve">AZIONE </w:t>
      </w:r>
      <w:r>
        <w:rPr>
          <w:rFonts w:cs="Calibri"/>
          <w:bCs/>
        </w:rPr>
        <w:t>2</w:t>
      </w:r>
      <w:r w:rsidRPr="003E6BFB">
        <w:rPr>
          <w:rFonts w:cs="Calibri"/>
          <w:bCs/>
        </w:rPr>
        <w:t xml:space="preserve"> – NEXT GENERATION </w:t>
      </w:r>
      <w:r>
        <w:rPr>
          <w:rFonts w:cs="Calibri"/>
          <w:bCs/>
        </w:rPr>
        <w:t>LABS</w:t>
      </w:r>
      <w:r w:rsidRPr="003E6BFB">
        <w:rPr>
          <w:rFonts w:cs="Calibri"/>
          <w:bCs/>
        </w:rPr>
        <w:t>–</w:t>
      </w:r>
      <w:r>
        <w:rPr>
          <w:rFonts w:cs="Calibri"/>
          <w:bCs/>
        </w:rPr>
        <w:t xml:space="preserve">  LABORATORI PER LE PROFESSIONI DIGITALI DEL FUTURO- M4C1I3.2-2022-962</w:t>
      </w:r>
      <w:r w:rsidRPr="003E6BFB">
        <w:rPr>
          <w:rFonts w:cs="Calibri"/>
          <w:bCs/>
        </w:rPr>
        <w:t>-P-</w:t>
      </w:r>
      <w:r w:rsidRPr="00900EAA">
        <w:rPr>
          <w:rFonts w:ascii="Arial" w:hAnsi="Arial" w:cs="Arial"/>
          <w:b/>
          <w:sz w:val="20"/>
          <w:szCs w:val="20"/>
        </w:rPr>
        <w:t>1358</w:t>
      </w:r>
      <w:r>
        <w:rPr>
          <w:rFonts w:ascii="Arial" w:hAnsi="Arial" w:cs="Arial"/>
          <w:b/>
          <w:sz w:val="20"/>
          <w:szCs w:val="20"/>
        </w:rPr>
        <w:t>6</w:t>
      </w:r>
      <w:r w:rsidRPr="00900EAA">
        <w:rPr>
          <w:rFonts w:ascii="Arial" w:hAnsi="Arial" w:cs="Arial"/>
          <w:b/>
          <w:sz w:val="20"/>
          <w:szCs w:val="20"/>
        </w:rPr>
        <w:t xml:space="preserve">    </w:t>
      </w:r>
      <w:r>
        <w:rPr>
          <w:rFonts w:ascii="Arial" w:hAnsi="Arial" w:cs="Arial"/>
          <w:b/>
          <w:sz w:val="20"/>
          <w:szCs w:val="20"/>
        </w:rPr>
        <w:t xml:space="preserve">-  </w:t>
      </w:r>
      <w:r w:rsidRPr="00B821F3">
        <w:rPr>
          <w:rFonts w:ascii="Arial" w:hAnsi="Arial" w:cs="Arial"/>
          <w:sz w:val="20"/>
          <w:szCs w:val="20"/>
        </w:rPr>
        <w:t>Progetto “FutureLeardiLAB”</w:t>
      </w:r>
    </w:p>
    <w:p w:rsidR="004B71A0" w:rsidRPr="00CA6F99" w:rsidRDefault="004B71A0" w:rsidP="00F30D7A">
      <w:pPr>
        <w:rPr>
          <w:rFonts w:cs="Calibri"/>
        </w:rPr>
      </w:pPr>
      <w:r w:rsidRPr="00CA6F99">
        <w:rPr>
          <w:rFonts w:cs="Calibri"/>
        </w:rPr>
        <w:t>A tal fine, consapevole della responsabilità penale e della decadenza da eventuali benefici acquisiti nel caso di dichiarazioni mendaci, dichiara sotto la propria responsabilità quanto segue:</w:t>
      </w:r>
    </w:p>
    <w:p w:rsidR="004B71A0" w:rsidRPr="00A33868" w:rsidRDefault="004B71A0" w:rsidP="00F30D7A">
      <w:pPr>
        <w:pStyle w:val="ListParagraph"/>
        <w:widowControl/>
        <w:numPr>
          <w:ilvl w:val="0"/>
          <w:numId w:val="45"/>
        </w:numPr>
        <w:spacing w:after="0" w:line="240" w:lineRule="auto"/>
        <w:contextualSpacing w:val="0"/>
        <w:rPr>
          <w:rFonts w:cs="Calibri"/>
          <w:sz w:val="24"/>
          <w:szCs w:val="24"/>
        </w:rPr>
      </w:pPr>
      <w:r w:rsidRPr="00A33868">
        <w:rPr>
          <w:rFonts w:cs="Calibri"/>
          <w:sz w:val="24"/>
          <w:szCs w:val="24"/>
        </w:rPr>
        <w:t>di essere cittadino ………………..;</w:t>
      </w:r>
    </w:p>
    <w:p w:rsidR="004B71A0" w:rsidRPr="00A33868" w:rsidRDefault="004B71A0" w:rsidP="00F30D7A">
      <w:pPr>
        <w:pStyle w:val="ListParagraph"/>
        <w:widowControl/>
        <w:numPr>
          <w:ilvl w:val="0"/>
          <w:numId w:val="45"/>
        </w:numPr>
        <w:spacing w:after="0" w:line="240" w:lineRule="auto"/>
        <w:contextualSpacing w:val="0"/>
        <w:rPr>
          <w:rFonts w:cs="Calibri"/>
          <w:sz w:val="24"/>
          <w:szCs w:val="24"/>
        </w:rPr>
      </w:pPr>
      <w:r w:rsidRPr="00A33868">
        <w:rPr>
          <w:rFonts w:cs="Calibri"/>
          <w:sz w:val="24"/>
          <w:szCs w:val="24"/>
        </w:rPr>
        <w:t>di essere in godimento dei diritti politici;</w:t>
      </w:r>
    </w:p>
    <w:p w:rsidR="004B71A0" w:rsidRPr="00A33868" w:rsidRDefault="004B71A0" w:rsidP="00F30D7A">
      <w:pPr>
        <w:pStyle w:val="ListParagraph"/>
        <w:widowControl/>
        <w:numPr>
          <w:ilvl w:val="0"/>
          <w:numId w:val="45"/>
        </w:numPr>
        <w:spacing w:after="0" w:line="240" w:lineRule="auto"/>
        <w:contextualSpacing w:val="0"/>
        <w:rPr>
          <w:rFonts w:cs="Calibri"/>
          <w:sz w:val="24"/>
          <w:szCs w:val="24"/>
        </w:rPr>
      </w:pPr>
      <w:r w:rsidRPr="00A33868">
        <w:rPr>
          <w:rFonts w:cs="Calibri"/>
          <w:sz w:val="24"/>
          <w:szCs w:val="24"/>
        </w:rPr>
        <w:t>di prestare servizio presso l’Istituto di Istruzione “</w:t>
      </w:r>
      <w:r>
        <w:rPr>
          <w:rFonts w:cs="Calibri"/>
          <w:sz w:val="24"/>
          <w:szCs w:val="24"/>
        </w:rPr>
        <w:t>………..</w:t>
      </w:r>
      <w:r w:rsidRPr="00A33868">
        <w:rPr>
          <w:rFonts w:cs="Calibri"/>
          <w:sz w:val="24"/>
          <w:szCs w:val="24"/>
        </w:rPr>
        <w:t xml:space="preserve">” di </w:t>
      </w:r>
      <w:r>
        <w:rPr>
          <w:rFonts w:cs="Calibri"/>
          <w:sz w:val="24"/>
          <w:szCs w:val="24"/>
        </w:rPr>
        <w:t>……………..</w:t>
      </w:r>
    </w:p>
    <w:p w:rsidR="004B71A0" w:rsidRPr="00A662B1" w:rsidRDefault="004B71A0" w:rsidP="00F30D7A">
      <w:pPr>
        <w:pStyle w:val="ListParagraph"/>
        <w:widowControl/>
        <w:numPr>
          <w:ilvl w:val="0"/>
          <w:numId w:val="45"/>
        </w:numPr>
        <w:spacing w:after="0" w:line="240" w:lineRule="auto"/>
        <w:contextualSpacing w:val="0"/>
        <w:rPr>
          <w:rFonts w:cs="Calibri"/>
          <w:sz w:val="24"/>
          <w:szCs w:val="24"/>
        </w:rPr>
      </w:pPr>
      <w:r w:rsidRPr="00A662B1">
        <w:rPr>
          <w:rFonts w:cs="Calibri"/>
          <w:sz w:val="24"/>
          <w:szCs w:val="24"/>
        </w:rPr>
        <w:t>di non aver subito condanne penali ovvero di avere i seguenti pro</w:t>
      </w:r>
      <w:r>
        <w:rPr>
          <w:rFonts w:cs="Calibri"/>
          <w:sz w:val="24"/>
          <w:szCs w:val="24"/>
        </w:rPr>
        <w:t>vvedimenti penali pendenti……………</w:t>
      </w:r>
      <w:r w:rsidRPr="00A662B1">
        <w:rPr>
          <w:rFonts w:cs="Calibri"/>
          <w:sz w:val="24"/>
          <w:szCs w:val="24"/>
        </w:rPr>
        <w:t>……………………………………………………………………………………………………………</w:t>
      </w:r>
    </w:p>
    <w:p w:rsidR="004B71A0" w:rsidRDefault="004B71A0" w:rsidP="007A2A94">
      <w:pPr>
        <w:pStyle w:val="ListParagraph"/>
        <w:widowControl/>
        <w:numPr>
          <w:ilvl w:val="0"/>
          <w:numId w:val="45"/>
        </w:numPr>
        <w:spacing w:after="0" w:line="240" w:lineRule="auto"/>
        <w:contextualSpacing w:val="0"/>
      </w:pPr>
      <w:r w:rsidRPr="00A33868">
        <w:t>di essere in possesso dei seguenti titoli:</w:t>
      </w:r>
    </w:p>
    <w:tbl>
      <w:tblPr>
        <w:tblW w:w="9860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5183"/>
        <w:gridCol w:w="1559"/>
        <w:gridCol w:w="1559"/>
        <w:gridCol w:w="1559"/>
      </w:tblGrid>
      <w:tr w:rsidR="004B71A0" w:rsidTr="00E176F0">
        <w:trPr>
          <w:trHeight w:val="363"/>
        </w:trPr>
        <w:tc>
          <w:tcPr>
            <w:tcW w:w="5183" w:type="dxa"/>
            <w:shd w:val="clear" w:color="auto" w:fill="D9D9D9"/>
            <w:vAlign w:val="center"/>
          </w:tcPr>
          <w:p w:rsidR="004B71A0" w:rsidRDefault="004B71A0" w:rsidP="00E176F0">
            <w:pPr>
              <w:ind w:right="615" w:hanging="2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1° Macrocriterio: Titoli di Studio – Max punteggio 30</w:t>
            </w:r>
          </w:p>
        </w:tc>
        <w:tc>
          <w:tcPr>
            <w:tcW w:w="1559" w:type="dxa"/>
            <w:shd w:val="clear" w:color="auto" w:fill="D9D9D9"/>
            <w:vAlign w:val="center"/>
          </w:tcPr>
          <w:p w:rsidR="004B71A0" w:rsidRDefault="004B71A0" w:rsidP="00E176F0">
            <w:pPr>
              <w:ind w:hanging="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Punti</w:t>
            </w:r>
          </w:p>
        </w:tc>
        <w:tc>
          <w:tcPr>
            <w:tcW w:w="1559" w:type="dxa"/>
            <w:shd w:val="clear" w:color="auto" w:fill="D9D9D9"/>
          </w:tcPr>
          <w:p w:rsidR="004B71A0" w:rsidRDefault="004B71A0" w:rsidP="00E176F0">
            <w:pPr>
              <w:ind w:hanging="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Dichiarati</w:t>
            </w:r>
          </w:p>
        </w:tc>
        <w:tc>
          <w:tcPr>
            <w:tcW w:w="1559" w:type="dxa"/>
            <w:shd w:val="clear" w:color="auto" w:fill="D9D9D9"/>
          </w:tcPr>
          <w:p w:rsidR="004B71A0" w:rsidRDefault="004B71A0" w:rsidP="00E176F0">
            <w:pPr>
              <w:ind w:hanging="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Valutati</w:t>
            </w:r>
          </w:p>
        </w:tc>
      </w:tr>
      <w:tr w:rsidR="004B71A0" w:rsidTr="00E176F0">
        <w:trPr>
          <w:trHeight w:val="454"/>
        </w:trPr>
        <w:tc>
          <w:tcPr>
            <w:tcW w:w="5183" w:type="dxa"/>
            <w:vAlign w:val="center"/>
          </w:tcPr>
          <w:p w:rsidR="004B71A0" w:rsidRDefault="004B71A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Diploma di scuola secondaria di II grado</w:t>
            </w:r>
          </w:p>
          <w:p w:rsidR="004B71A0" w:rsidRDefault="004B71A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Fino a 80 ………………………1 punto</w:t>
            </w:r>
          </w:p>
          <w:p w:rsidR="004B71A0" w:rsidRDefault="004B71A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Da </w:t>
            </w:r>
            <w:smartTag w:uri="urn:schemas-microsoft-com:office:smarttags" w:element="metricconverter">
              <w:smartTagPr>
                <w:attr w:name="ProductID" w:val="81 a"/>
              </w:smartTagPr>
              <w:r>
                <w:rPr>
                  <w:rFonts w:ascii="Arial" w:hAnsi="Arial" w:cs="Arial"/>
                  <w:sz w:val="18"/>
                  <w:szCs w:val="18"/>
                </w:rPr>
                <w:t>81 a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 xml:space="preserve"> 100……………………3 punti</w:t>
            </w:r>
          </w:p>
        </w:tc>
        <w:tc>
          <w:tcPr>
            <w:tcW w:w="1559" w:type="dxa"/>
            <w:vMerge w:val="restart"/>
            <w:vAlign w:val="center"/>
          </w:tcPr>
          <w:p w:rsidR="004B71A0" w:rsidRDefault="004B71A0" w:rsidP="00E176F0">
            <w:pPr>
              <w:spacing w:before="144" w:after="144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Max punti 20</w:t>
            </w:r>
          </w:p>
        </w:tc>
        <w:tc>
          <w:tcPr>
            <w:tcW w:w="1559" w:type="dxa"/>
          </w:tcPr>
          <w:p w:rsidR="004B71A0" w:rsidRDefault="004B71A0" w:rsidP="00E176F0">
            <w:pPr>
              <w:spacing w:before="144" w:after="144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4B71A0" w:rsidRDefault="004B71A0" w:rsidP="00E176F0">
            <w:pPr>
              <w:spacing w:before="144" w:after="144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B71A0" w:rsidTr="00E176F0">
        <w:trPr>
          <w:trHeight w:val="454"/>
        </w:trPr>
        <w:tc>
          <w:tcPr>
            <w:tcW w:w="5183" w:type="dxa"/>
            <w:vAlign w:val="center"/>
          </w:tcPr>
          <w:p w:rsidR="004B71A0" w:rsidRDefault="004B71A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Laurea Triennale valida (Laurea tecnica o equipollente)</w:t>
            </w:r>
          </w:p>
          <w:p w:rsidR="004B71A0" w:rsidRDefault="004B71A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fino a 100 ……………………..5 punto</w:t>
            </w:r>
          </w:p>
          <w:p w:rsidR="004B71A0" w:rsidRDefault="004B71A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da </w:t>
            </w:r>
            <w:smartTag w:uri="urn:schemas-microsoft-com:office:smarttags" w:element="metricconverter">
              <w:smartTagPr>
                <w:attr w:name="ProductID" w:val="104 a"/>
              </w:smartTagPr>
              <w:r>
                <w:rPr>
                  <w:rFonts w:ascii="Arial" w:hAnsi="Arial" w:cs="Arial"/>
                  <w:sz w:val="18"/>
                  <w:szCs w:val="18"/>
                </w:rPr>
                <w:t>104 a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 xml:space="preserve"> 110..………………… 7 punti</w:t>
            </w:r>
          </w:p>
        </w:tc>
        <w:tc>
          <w:tcPr>
            <w:tcW w:w="1559" w:type="dxa"/>
            <w:vMerge/>
            <w:vAlign w:val="center"/>
          </w:tcPr>
          <w:p w:rsidR="004B71A0" w:rsidRDefault="004B71A0" w:rsidP="00E176F0">
            <w:pPr>
              <w:spacing w:before="144" w:after="144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4B71A0" w:rsidRDefault="004B71A0" w:rsidP="00E176F0">
            <w:pPr>
              <w:spacing w:before="144" w:after="144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4B71A0" w:rsidRDefault="004B71A0" w:rsidP="00E176F0">
            <w:pPr>
              <w:spacing w:before="144" w:after="144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B71A0" w:rsidTr="00E176F0">
        <w:trPr>
          <w:trHeight w:val="454"/>
        </w:trPr>
        <w:tc>
          <w:tcPr>
            <w:tcW w:w="5183" w:type="dxa"/>
            <w:vAlign w:val="center"/>
          </w:tcPr>
          <w:p w:rsidR="004B71A0" w:rsidRDefault="004B71A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Laurea specialistica o vecchio ordinamento valida  (Laurea tecnica o o equipollente)</w:t>
            </w:r>
          </w:p>
          <w:p w:rsidR="004B71A0" w:rsidRDefault="004B71A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fino a 90 …………………….. 10 punti</w:t>
            </w:r>
          </w:p>
          <w:p w:rsidR="004B71A0" w:rsidRDefault="004B71A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da </w:t>
            </w:r>
            <w:smartTag w:uri="urn:schemas-microsoft-com:office:smarttags" w:element="metricconverter">
              <w:smartTagPr>
                <w:attr w:name="ProductID" w:val="90 a"/>
              </w:smartTagPr>
              <w:r>
                <w:rPr>
                  <w:rFonts w:ascii="Arial" w:hAnsi="Arial" w:cs="Arial"/>
                  <w:sz w:val="18"/>
                  <w:szCs w:val="18"/>
                </w:rPr>
                <w:t>90 a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 xml:space="preserve"> 100 ………………..…15 punti</w:t>
            </w:r>
          </w:p>
          <w:p w:rsidR="004B71A0" w:rsidRDefault="004B71A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da </w:t>
            </w:r>
            <w:smartTag w:uri="urn:schemas-microsoft-com:office:smarttags" w:element="metricconverter">
              <w:smartTagPr>
                <w:attr w:name="ProductID" w:val="100 a"/>
              </w:smartTagPr>
              <w:r>
                <w:rPr>
                  <w:rFonts w:ascii="Arial" w:hAnsi="Arial" w:cs="Arial"/>
                  <w:sz w:val="18"/>
                  <w:szCs w:val="18"/>
                </w:rPr>
                <w:t>100 a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 xml:space="preserve"> 110 e lode  …..…..  20 punti</w:t>
            </w:r>
          </w:p>
        </w:tc>
        <w:tc>
          <w:tcPr>
            <w:tcW w:w="1559" w:type="dxa"/>
            <w:vMerge/>
            <w:vAlign w:val="center"/>
          </w:tcPr>
          <w:p w:rsidR="004B71A0" w:rsidRDefault="004B71A0" w:rsidP="00E176F0">
            <w:pPr>
              <w:ind w:hanging="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4B71A0" w:rsidRDefault="004B71A0" w:rsidP="00E176F0">
            <w:pPr>
              <w:ind w:hanging="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4B71A0" w:rsidRDefault="004B71A0" w:rsidP="00E176F0">
            <w:pPr>
              <w:ind w:hanging="2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B71A0" w:rsidTr="00E176F0">
        <w:trPr>
          <w:trHeight w:val="454"/>
        </w:trPr>
        <w:tc>
          <w:tcPr>
            <w:tcW w:w="5183" w:type="dxa"/>
            <w:vAlign w:val="center"/>
          </w:tcPr>
          <w:p w:rsidR="004B71A0" w:rsidRDefault="004B71A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Corso di perfezionamento / Master annuale inerente il profilo per cui si candida</w:t>
            </w:r>
          </w:p>
        </w:tc>
        <w:tc>
          <w:tcPr>
            <w:tcW w:w="1559" w:type="dxa"/>
            <w:vAlign w:val="center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Max punti 2</w:t>
            </w:r>
          </w:p>
        </w:tc>
        <w:tc>
          <w:tcPr>
            <w:tcW w:w="1559" w:type="dxa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B71A0" w:rsidTr="00E176F0">
        <w:trPr>
          <w:trHeight w:val="454"/>
        </w:trPr>
        <w:tc>
          <w:tcPr>
            <w:tcW w:w="5183" w:type="dxa"/>
            <w:vAlign w:val="center"/>
          </w:tcPr>
          <w:p w:rsidR="004B71A0" w:rsidRDefault="004B71A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Esperienza come docenza universitaria nel settore ICT/Fondi Europei (1 punto per ogni esperienza)</w:t>
            </w:r>
          </w:p>
        </w:tc>
        <w:tc>
          <w:tcPr>
            <w:tcW w:w="1559" w:type="dxa"/>
            <w:vAlign w:val="center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Max 5 punti</w:t>
            </w:r>
          </w:p>
        </w:tc>
        <w:tc>
          <w:tcPr>
            <w:tcW w:w="1559" w:type="dxa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B71A0" w:rsidTr="00E176F0">
        <w:tc>
          <w:tcPr>
            <w:tcW w:w="5183" w:type="dxa"/>
          </w:tcPr>
          <w:p w:rsidR="004B71A0" w:rsidRDefault="004B71A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Pubblicazione riferita a progettazione europea: (1 punto cad.)</w:t>
            </w:r>
          </w:p>
        </w:tc>
        <w:tc>
          <w:tcPr>
            <w:tcW w:w="1559" w:type="dxa"/>
            <w:vAlign w:val="center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Max punti 3</w:t>
            </w:r>
          </w:p>
        </w:tc>
        <w:tc>
          <w:tcPr>
            <w:tcW w:w="1559" w:type="dxa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B71A0" w:rsidTr="00E176F0">
        <w:tc>
          <w:tcPr>
            <w:tcW w:w="6742" w:type="dxa"/>
            <w:gridSpan w:val="2"/>
            <w:shd w:val="clear" w:color="auto" w:fill="D9D9D9"/>
          </w:tcPr>
          <w:p w:rsidR="004B71A0" w:rsidRDefault="004B71A0" w:rsidP="00E176F0">
            <w:pPr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2° Macrocriterio: Titoli Culturali Specifici – Max punteggio 20</w:t>
            </w:r>
          </w:p>
        </w:tc>
        <w:tc>
          <w:tcPr>
            <w:tcW w:w="1559" w:type="dxa"/>
            <w:shd w:val="clear" w:color="auto" w:fill="D9D9D9"/>
          </w:tcPr>
          <w:p w:rsidR="004B71A0" w:rsidRDefault="004B71A0" w:rsidP="00E176F0">
            <w:pPr>
              <w:ind w:hanging="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/>
          </w:tcPr>
          <w:p w:rsidR="004B71A0" w:rsidRDefault="004B71A0" w:rsidP="00E176F0">
            <w:pPr>
              <w:ind w:hanging="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B71A0" w:rsidTr="00E176F0">
        <w:tc>
          <w:tcPr>
            <w:tcW w:w="5183" w:type="dxa"/>
          </w:tcPr>
          <w:p w:rsidR="004B71A0" w:rsidRDefault="004B71A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Partecipazione a corsi di formazione attinenti alla figura richiesta, in qualità di discente (1 per ciascun corso)</w:t>
            </w:r>
          </w:p>
        </w:tc>
        <w:tc>
          <w:tcPr>
            <w:tcW w:w="1559" w:type="dxa"/>
            <w:vAlign w:val="center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Max punti 5</w:t>
            </w:r>
          </w:p>
        </w:tc>
        <w:tc>
          <w:tcPr>
            <w:tcW w:w="1559" w:type="dxa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B71A0" w:rsidTr="00E176F0">
        <w:tc>
          <w:tcPr>
            <w:tcW w:w="5183" w:type="dxa"/>
          </w:tcPr>
          <w:p w:rsidR="004B71A0" w:rsidRDefault="004B71A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Competenze specifiche certificate </w:t>
            </w:r>
          </w:p>
        </w:tc>
        <w:tc>
          <w:tcPr>
            <w:tcW w:w="1559" w:type="dxa"/>
            <w:vAlign w:val="center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Max punto 2</w:t>
            </w:r>
          </w:p>
        </w:tc>
        <w:tc>
          <w:tcPr>
            <w:tcW w:w="1559" w:type="dxa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B71A0" w:rsidTr="00E176F0">
        <w:tc>
          <w:tcPr>
            <w:tcW w:w="5183" w:type="dxa"/>
          </w:tcPr>
          <w:p w:rsidR="004B71A0" w:rsidRDefault="004B71A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Certificazioni Informatiche (1 punto per Certificazione)</w:t>
            </w:r>
          </w:p>
        </w:tc>
        <w:tc>
          <w:tcPr>
            <w:tcW w:w="1559" w:type="dxa"/>
            <w:vAlign w:val="center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Max punti 2</w:t>
            </w:r>
          </w:p>
        </w:tc>
        <w:tc>
          <w:tcPr>
            <w:tcW w:w="1559" w:type="dxa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B71A0" w:rsidTr="00E176F0">
        <w:tc>
          <w:tcPr>
            <w:tcW w:w="5183" w:type="dxa"/>
          </w:tcPr>
          <w:p w:rsidR="004B71A0" w:rsidRDefault="004B71A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Certificazioni professionali per corsi specialistici (1 punto per ogni corso) relativi all’ambito di interesse</w:t>
            </w:r>
          </w:p>
        </w:tc>
        <w:tc>
          <w:tcPr>
            <w:tcW w:w="1559" w:type="dxa"/>
            <w:vAlign w:val="center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Max punti 2</w:t>
            </w:r>
          </w:p>
        </w:tc>
        <w:tc>
          <w:tcPr>
            <w:tcW w:w="1559" w:type="dxa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B71A0" w:rsidTr="00E176F0">
        <w:tc>
          <w:tcPr>
            <w:tcW w:w="5183" w:type="dxa"/>
          </w:tcPr>
          <w:p w:rsidR="004B71A0" w:rsidRDefault="004B71A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Incarico di animatore Digitale (1 punto per ogni anno)</w:t>
            </w:r>
          </w:p>
        </w:tc>
        <w:tc>
          <w:tcPr>
            <w:tcW w:w="1559" w:type="dxa"/>
            <w:vAlign w:val="center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Max Punti 7</w:t>
            </w:r>
          </w:p>
        </w:tc>
        <w:tc>
          <w:tcPr>
            <w:tcW w:w="1559" w:type="dxa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B71A0" w:rsidTr="00E176F0">
        <w:tc>
          <w:tcPr>
            <w:tcW w:w="5183" w:type="dxa"/>
          </w:tcPr>
          <w:p w:rsidR="004B71A0" w:rsidRDefault="004B71A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Iscrizione all’Albo professionale</w:t>
            </w:r>
          </w:p>
        </w:tc>
        <w:tc>
          <w:tcPr>
            <w:tcW w:w="1559" w:type="dxa"/>
            <w:vAlign w:val="center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punto 2</w:t>
            </w:r>
          </w:p>
        </w:tc>
        <w:tc>
          <w:tcPr>
            <w:tcW w:w="1559" w:type="dxa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B71A0" w:rsidTr="00E176F0">
        <w:tc>
          <w:tcPr>
            <w:tcW w:w="6742" w:type="dxa"/>
            <w:gridSpan w:val="2"/>
            <w:shd w:val="clear" w:color="auto" w:fill="D9D9D9"/>
          </w:tcPr>
          <w:p w:rsidR="004B71A0" w:rsidRDefault="004B71A0" w:rsidP="00E176F0">
            <w:pPr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3° Macrocriterio: Titoli di servizio o Lavoro Max punteggio 50</w:t>
            </w:r>
          </w:p>
        </w:tc>
        <w:tc>
          <w:tcPr>
            <w:tcW w:w="1559" w:type="dxa"/>
            <w:shd w:val="clear" w:color="auto" w:fill="D9D9D9"/>
          </w:tcPr>
          <w:p w:rsidR="004B71A0" w:rsidRDefault="004B71A0" w:rsidP="00E176F0">
            <w:pPr>
              <w:ind w:hanging="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/>
          </w:tcPr>
          <w:p w:rsidR="004B71A0" w:rsidRDefault="004B71A0" w:rsidP="00E176F0">
            <w:pPr>
              <w:ind w:hanging="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B71A0" w:rsidTr="00E176F0">
        <w:tc>
          <w:tcPr>
            <w:tcW w:w="5183" w:type="dxa"/>
          </w:tcPr>
          <w:p w:rsidR="004B71A0" w:rsidRDefault="004B71A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1637A8">
              <w:rPr>
                <w:rFonts w:ascii="Arial" w:hAnsi="Arial" w:cs="Arial"/>
                <w:sz w:val="18"/>
                <w:szCs w:val="18"/>
              </w:rPr>
              <w:t xml:space="preserve">ncarichi della stessa natura </w:t>
            </w:r>
            <w:r>
              <w:rPr>
                <w:rFonts w:ascii="Arial" w:hAnsi="Arial" w:cs="Arial"/>
                <w:sz w:val="18"/>
                <w:szCs w:val="18"/>
              </w:rPr>
              <w:t xml:space="preserve">(progettazione/collaudi) </w:t>
            </w:r>
            <w:r w:rsidRPr="001637A8">
              <w:rPr>
                <w:rFonts w:ascii="Arial" w:hAnsi="Arial" w:cs="Arial"/>
                <w:sz w:val="18"/>
                <w:szCs w:val="18"/>
              </w:rPr>
              <w:t>rispetto a quello scelto presso in progetti P.N.R.R., Erasmus e P.O.N. organizzati da Università, INDIRE, ex  IRRE, Uffici centrali o periferici del MIUR (USR), Istituzioni Scolastiche, centri di ricerca e enti di formazione e associazioni accreditati dal MIUR, ISFOL, FORMEZ, INVALSI, da Enti e dalle Regioni</w:t>
            </w:r>
            <w:r>
              <w:rPr>
                <w:rFonts w:ascii="Arial" w:hAnsi="Arial" w:cs="Arial"/>
                <w:sz w:val="18"/>
                <w:szCs w:val="18"/>
              </w:rPr>
              <w:t xml:space="preserve"> (1 punto per ogni incarico)</w:t>
            </w:r>
          </w:p>
        </w:tc>
        <w:tc>
          <w:tcPr>
            <w:tcW w:w="1559" w:type="dxa"/>
            <w:vAlign w:val="center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Max 10 punti</w:t>
            </w:r>
          </w:p>
        </w:tc>
        <w:tc>
          <w:tcPr>
            <w:tcW w:w="1559" w:type="dxa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B71A0" w:rsidTr="00E176F0">
        <w:tc>
          <w:tcPr>
            <w:tcW w:w="5183" w:type="dxa"/>
          </w:tcPr>
          <w:p w:rsidR="004B71A0" w:rsidRDefault="004B71A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Anzianità di servizio di ruolo (1 punti per anno)  </w:t>
            </w:r>
          </w:p>
        </w:tc>
        <w:tc>
          <w:tcPr>
            <w:tcW w:w="1559" w:type="dxa"/>
            <w:vAlign w:val="center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Max 10 punti</w:t>
            </w:r>
          </w:p>
        </w:tc>
        <w:tc>
          <w:tcPr>
            <w:tcW w:w="1559" w:type="dxa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B71A0" w:rsidTr="00E176F0">
        <w:tc>
          <w:tcPr>
            <w:tcW w:w="5183" w:type="dxa"/>
          </w:tcPr>
          <w:p w:rsidR="004B71A0" w:rsidRDefault="004B71A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Esperienze lavorative extra Enti scolastici professionalmente rilevanti dimostrabili pertinenti con l’incarico (1 punto per anno) )/ Ruolo di animatore digitale (5 p.)/ Membro del Team (3 p.)</w:t>
            </w:r>
          </w:p>
        </w:tc>
        <w:tc>
          <w:tcPr>
            <w:tcW w:w="1559" w:type="dxa"/>
            <w:vAlign w:val="center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Max 5 punti</w:t>
            </w:r>
          </w:p>
        </w:tc>
        <w:tc>
          <w:tcPr>
            <w:tcW w:w="1559" w:type="dxa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B71A0" w:rsidTr="00E176F0">
        <w:trPr>
          <w:trHeight w:val="454"/>
        </w:trPr>
        <w:tc>
          <w:tcPr>
            <w:tcW w:w="5183" w:type="dxa"/>
            <w:vAlign w:val="center"/>
          </w:tcPr>
          <w:p w:rsidR="004B71A0" w:rsidRDefault="004B71A0" w:rsidP="00E176F0">
            <w:pPr>
              <w:ind w:hanging="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Esperienze lavorative con piattaforme E-procurement (Portale di acquisti in rete, Portale di gestione contabile dei Fondi comunitari, o similari):</w:t>
            </w:r>
          </w:p>
          <w:p w:rsidR="004B71A0" w:rsidRDefault="004B71A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meno di 5 anni …………………….. 3 punti</w:t>
            </w:r>
          </w:p>
          <w:p w:rsidR="004B71A0" w:rsidRDefault="004B71A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oltre 5 anni    ……………..……..… 5 punti</w:t>
            </w:r>
          </w:p>
          <w:p w:rsidR="004B71A0" w:rsidRDefault="004B71A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Max punti 5</w:t>
            </w:r>
          </w:p>
        </w:tc>
        <w:tc>
          <w:tcPr>
            <w:tcW w:w="1559" w:type="dxa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B71A0" w:rsidTr="00E176F0">
        <w:tc>
          <w:tcPr>
            <w:tcW w:w="5183" w:type="dxa"/>
          </w:tcPr>
          <w:p w:rsidR="004B71A0" w:rsidRDefault="004B71A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4B71A0" w:rsidRDefault="004B71A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Esperienze pregresse per incarichi esterni nel settore ICT (1 punto per esperienza) o Esperienze pregresse come Direttore Tecnico di aziende del settore ITC (2 punti per anno)</w:t>
            </w:r>
          </w:p>
        </w:tc>
        <w:tc>
          <w:tcPr>
            <w:tcW w:w="1559" w:type="dxa"/>
            <w:vAlign w:val="center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Max 10 punti</w:t>
            </w:r>
          </w:p>
        </w:tc>
        <w:tc>
          <w:tcPr>
            <w:tcW w:w="1559" w:type="dxa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B71A0" w:rsidTr="00E176F0">
        <w:tc>
          <w:tcPr>
            <w:tcW w:w="5183" w:type="dxa"/>
          </w:tcPr>
          <w:p w:rsidR="004B71A0" w:rsidRDefault="004B71A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637A8">
              <w:rPr>
                <w:rFonts w:ascii="Arial" w:hAnsi="Arial" w:cs="Arial"/>
                <w:sz w:val="18"/>
                <w:szCs w:val="18"/>
              </w:rPr>
              <w:t>Altri incarichi in attività organizzate da Università, INDIRE, ex  IRRE, Uffici centrali o periferici del MIUR (USR), Istituzioni Scolastiche, centri di ricerca e enti di formazione e associazioni accreditati dal MIUR, ISFOL, FORMEZ, INVALSI, da Enti e dalle Regioni</w:t>
            </w:r>
          </w:p>
        </w:tc>
        <w:tc>
          <w:tcPr>
            <w:tcW w:w="1559" w:type="dxa"/>
            <w:vAlign w:val="center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Max 10 punti</w:t>
            </w:r>
          </w:p>
        </w:tc>
        <w:tc>
          <w:tcPr>
            <w:tcW w:w="1559" w:type="dxa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4B71A0" w:rsidRDefault="004B71A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B71A0" w:rsidRPr="003E6BFB" w:rsidRDefault="004B71A0" w:rsidP="00F30D7A">
      <w:pPr>
        <w:rPr>
          <w:rFonts w:cs="Calibri"/>
        </w:rPr>
      </w:pPr>
    </w:p>
    <w:p w:rsidR="004B71A0" w:rsidRPr="00506F38" w:rsidRDefault="004B71A0" w:rsidP="00F30D7A">
      <w:pPr>
        <w:rPr>
          <w:rFonts w:cs="Calibri"/>
          <w:b/>
          <w:u w:val="single"/>
        </w:rPr>
      </w:pPr>
      <w:r w:rsidRPr="00506F38">
        <w:rPr>
          <w:rFonts w:cs="Calibri"/>
          <w:b/>
          <w:u w:val="single"/>
        </w:rPr>
        <w:t>N.B.</w:t>
      </w:r>
    </w:p>
    <w:p w:rsidR="004B71A0" w:rsidRPr="00506F38" w:rsidRDefault="004B71A0" w:rsidP="00F30D7A">
      <w:pPr>
        <w:widowControl/>
        <w:numPr>
          <w:ilvl w:val="0"/>
          <w:numId w:val="43"/>
        </w:numPr>
        <w:spacing w:after="0" w:line="240" w:lineRule="auto"/>
        <w:rPr>
          <w:rFonts w:cs="Calibri"/>
          <w:b/>
        </w:rPr>
      </w:pPr>
      <w:r w:rsidRPr="00506F38">
        <w:rPr>
          <w:rFonts w:cs="Calibri"/>
        </w:rPr>
        <w:t xml:space="preserve">Il candidato deve dichiarare i titoli posseduti </w:t>
      </w:r>
      <w:r w:rsidRPr="00506F38">
        <w:rPr>
          <w:rFonts w:cs="Calibri"/>
          <w:b/>
        </w:rPr>
        <w:t xml:space="preserve">specificandoli </w:t>
      </w:r>
      <w:r w:rsidRPr="00506F38">
        <w:rPr>
          <w:rFonts w:cs="Calibri"/>
        </w:rPr>
        <w:t>e determinarne il punteggio considerando le griglie di valutazione riportate nell’</w:t>
      </w:r>
      <w:r>
        <w:rPr>
          <w:rFonts w:cs="Calibri"/>
        </w:rPr>
        <w:t>avviso di selezione</w:t>
      </w:r>
    </w:p>
    <w:p w:rsidR="004B71A0" w:rsidRPr="00506F38" w:rsidRDefault="004B71A0" w:rsidP="00F30D7A">
      <w:pPr>
        <w:widowControl/>
        <w:numPr>
          <w:ilvl w:val="0"/>
          <w:numId w:val="43"/>
        </w:numPr>
        <w:spacing w:after="0" w:line="240" w:lineRule="auto"/>
        <w:rPr>
          <w:rFonts w:cs="Calibri"/>
        </w:rPr>
      </w:pPr>
      <w:r w:rsidRPr="00506F38">
        <w:rPr>
          <w:rFonts w:cs="Calibri"/>
        </w:rPr>
        <w:t>Se richiesta, l’interessato dovrà produrre la documentazione a riprova di quanto dichiarato.</w:t>
      </w:r>
    </w:p>
    <w:p w:rsidR="004B71A0" w:rsidRDefault="004B71A0" w:rsidP="00F30D7A">
      <w:pPr>
        <w:rPr>
          <w:rFonts w:cs="Calibri"/>
        </w:rPr>
      </w:pPr>
    </w:p>
    <w:p w:rsidR="004B71A0" w:rsidRPr="00506F38" w:rsidRDefault="004B71A0" w:rsidP="00F30D7A">
      <w:pPr>
        <w:rPr>
          <w:rFonts w:cs="Calibri"/>
        </w:rPr>
      </w:pPr>
      <w:r w:rsidRPr="00506F38">
        <w:rPr>
          <w:rFonts w:cs="Calibri"/>
        </w:rPr>
        <w:t>Allega la seguente documentazione:</w:t>
      </w:r>
    </w:p>
    <w:p w:rsidR="004B71A0" w:rsidRPr="00506F38" w:rsidRDefault="004B71A0" w:rsidP="00F30D7A">
      <w:pPr>
        <w:widowControl/>
        <w:numPr>
          <w:ilvl w:val="0"/>
          <w:numId w:val="44"/>
        </w:numPr>
        <w:spacing w:after="0" w:line="240" w:lineRule="auto"/>
        <w:rPr>
          <w:rFonts w:cs="Calibri"/>
        </w:rPr>
      </w:pPr>
      <w:r w:rsidRPr="00506F38">
        <w:rPr>
          <w:rFonts w:cs="Calibri"/>
        </w:rPr>
        <w:t>Curriculum vitae</w:t>
      </w:r>
      <w:r>
        <w:rPr>
          <w:rFonts w:cs="Calibri"/>
        </w:rPr>
        <w:t xml:space="preserve"> in formato europeo</w:t>
      </w:r>
      <w:r w:rsidRPr="00506F38">
        <w:rPr>
          <w:rFonts w:cs="Calibri"/>
        </w:rPr>
        <w:t>;</w:t>
      </w:r>
    </w:p>
    <w:p w:rsidR="004B71A0" w:rsidRDefault="004B71A0" w:rsidP="00F30D7A">
      <w:pPr>
        <w:widowControl/>
        <w:numPr>
          <w:ilvl w:val="0"/>
          <w:numId w:val="44"/>
        </w:numPr>
        <w:spacing w:after="0" w:line="240" w:lineRule="auto"/>
        <w:rPr>
          <w:rFonts w:cs="Calibri"/>
        </w:rPr>
      </w:pPr>
      <w:r w:rsidRPr="00506F38">
        <w:rPr>
          <w:rFonts w:cs="Calibri"/>
        </w:rPr>
        <w:t>Fotocopia documento identità in corso di validità.</w:t>
      </w:r>
    </w:p>
    <w:p w:rsidR="004B71A0" w:rsidRPr="00506F38" w:rsidRDefault="004B71A0" w:rsidP="00F30D7A">
      <w:pPr>
        <w:ind w:left="720"/>
        <w:rPr>
          <w:rFonts w:cs="Calibri"/>
        </w:rPr>
      </w:pPr>
    </w:p>
    <w:p w:rsidR="004B71A0" w:rsidRPr="00A33868" w:rsidRDefault="004B71A0" w:rsidP="00F30D7A">
      <w:pPr>
        <w:rPr>
          <w:rFonts w:cs="Calibri"/>
        </w:rPr>
      </w:pPr>
      <w:r w:rsidRPr="00A33868">
        <w:rPr>
          <w:rFonts w:cs="Calibri"/>
        </w:rPr>
        <w:t>Il/la sottoscritto/a, ai sensi del</w:t>
      </w:r>
      <w:r>
        <w:rPr>
          <w:rFonts w:cs="Calibri"/>
        </w:rPr>
        <w:t xml:space="preserve"> Regolamento UE Privacy 679/2016 e dalla normativa vigente,  autorizza l’Istituto IIS LEARDI di Casale M.to</w:t>
      </w:r>
      <w:r w:rsidRPr="00A33868">
        <w:rPr>
          <w:rFonts w:cs="Calibri"/>
        </w:rPr>
        <w:t xml:space="preserve"> al trattamento dei dati contenuti nella presente autocertificazione esclusivamente nell’ambito e per i fini istituzionali della Pubblica Amministrazione</w:t>
      </w:r>
    </w:p>
    <w:p w:rsidR="004B71A0" w:rsidRDefault="004B71A0" w:rsidP="00F30D7A">
      <w:pPr>
        <w:rPr>
          <w:rFonts w:cs="Calibri"/>
        </w:rPr>
      </w:pPr>
    </w:p>
    <w:p w:rsidR="004B71A0" w:rsidRPr="00CA6F99" w:rsidRDefault="004B71A0" w:rsidP="00F30D7A">
      <w:pPr>
        <w:rPr>
          <w:rFonts w:cs="Calibri"/>
          <w:b/>
          <w:u w:val="single"/>
        </w:rPr>
      </w:pPr>
      <w:r w:rsidRPr="00CA6F99">
        <w:rPr>
          <w:rFonts w:cs="Calibri"/>
        </w:rPr>
        <w:t xml:space="preserve">Data, 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 w:rsidRPr="00CA6F99">
        <w:rPr>
          <w:rFonts w:cs="Calibri"/>
        </w:rPr>
        <w:t>Firma</w:t>
      </w:r>
    </w:p>
    <w:p w:rsidR="004B71A0" w:rsidRPr="00F30D7A" w:rsidRDefault="004B71A0" w:rsidP="00F30D7A"/>
    <w:sectPr w:rsidR="004B71A0" w:rsidRPr="00F30D7A" w:rsidSect="00EC57DC">
      <w:headerReference w:type="default" r:id="rId7"/>
      <w:footerReference w:type="default" r:id="rId8"/>
      <w:pgSz w:w="11906" w:h="16838"/>
      <w:pgMar w:top="3119" w:right="991" w:bottom="2694" w:left="993" w:header="284" w:footer="0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71A0" w:rsidRDefault="004B71A0" w:rsidP="002231BF">
      <w:pPr>
        <w:spacing w:after="0" w:line="240" w:lineRule="auto"/>
      </w:pPr>
      <w:r>
        <w:separator/>
      </w:r>
    </w:p>
  </w:endnote>
  <w:endnote w:type="continuationSeparator" w:id="0">
    <w:p w:rsidR="004B71A0" w:rsidRDefault="004B71A0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065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/>
    </w:tblPr>
    <w:tblGrid>
      <w:gridCol w:w="9957"/>
    </w:tblGrid>
    <w:tr w:rsidR="004B71A0" w:rsidRPr="002E08CA" w:rsidTr="002E08CA">
      <w:trPr>
        <w:jc w:val="center"/>
      </w:trPr>
      <w:tc>
        <w:tcPr>
          <w:tcW w:w="10065" w:type="dxa"/>
        </w:tcPr>
        <w:p w:rsidR="004B71A0" w:rsidRPr="002E08CA" w:rsidRDefault="004B71A0" w:rsidP="002E08CA">
          <w:pPr>
            <w:pStyle w:val="Footer"/>
            <w:tabs>
              <w:tab w:val="clear" w:pos="4819"/>
            </w:tabs>
            <w:jc w:val="center"/>
            <w:rPr>
              <w:rFonts w:ascii="Arial Narrow" w:hAnsi="Arial Narrow"/>
            </w:rPr>
          </w:pPr>
          <w:r w:rsidRPr="002E08CA">
            <w:rPr>
              <w:rFonts w:ascii="Times New Roman" w:hAnsi="Times New Roman"/>
              <w:sz w:val="12"/>
              <w:szCs w:val="12"/>
            </w:rPr>
            <w:br/>
          </w:r>
          <w:r w:rsidRPr="002E08CA">
            <w:rPr>
              <w:rFonts w:ascii="Arial Narrow" w:hAnsi="Arial Narrow"/>
            </w:rPr>
            <w:t xml:space="preserve">ISTITUTO DI ISTRUZIONE SUPERIORE “LEARDI” - C.F.: 91021500060 - Codice M.I.U.R.: ALIS01300R </w:t>
          </w:r>
        </w:p>
        <w:p w:rsidR="004B71A0" w:rsidRPr="002E08CA" w:rsidRDefault="004B71A0" w:rsidP="002E08CA">
          <w:pPr>
            <w:pStyle w:val="Footer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Pr="002E08CA">
            <w:rPr>
              <w:rFonts w:ascii="Arial Narrow" w:hAnsi="Arial Narrow"/>
              <w:sz w:val="18"/>
              <w:szCs w:val="18"/>
            </w:rPr>
            <w:t>codice M.I.U.R.:  ALTD013013</w:t>
          </w:r>
        </w:p>
        <w:p w:rsidR="004B71A0" w:rsidRPr="002E08CA" w:rsidRDefault="004B71A0" w:rsidP="002E08CA">
          <w:pPr>
            <w:pStyle w:val="Footer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 </w:t>
          </w:r>
          <w:r w:rsidRPr="002E08CA">
            <w:rPr>
              <w:rFonts w:ascii="Arial Narrow" w:hAnsi="Arial Narrow"/>
              <w:sz w:val="18"/>
              <w:szCs w:val="18"/>
            </w:rPr>
            <w:t>codice M.I.U.R.:  ALSL013014</w:t>
          </w:r>
        </w:p>
        <w:p w:rsidR="004B71A0" w:rsidRPr="002E08CA" w:rsidRDefault="004B71A0" w:rsidP="002E08CA">
          <w:pPr>
            <w:pStyle w:val="Footer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8"/>
              <w:szCs w:val="18"/>
            </w:rPr>
            <w:t>Corso SERALE – codice M.I.U.R.:  ALTD01352D</w:t>
          </w:r>
          <w:r w:rsidRPr="002E08CA">
            <w:rPr>
              <w:rFonts w:ascii="Arial Narrow" w:hAnsi="Arial Narrow"/>
              <w:sz w:val="18"/>
              <w:szCs w:val="18"/>
            </w:rPr>
            <w:br/>
          </w:r>
          <w:r w:rsidRPr="002E08CA">
            <w:rPr>
              <w:rFonts w:ascii="Arial Narrow" w:hAnsi="Arial Narrow"/>
              <w:sz w:val="16"/>
              <w:szCs w:val="16"/>
            </w:rPr>
            <w:t>VIA LEARDI, 1 - 15033 CASALE MONFERRATO (AL) - TEL. 0142452031 - TEL./FAX 014276136</w:t>
          </w:r>
        </w:p>
        <w:p w:rsidR="004B71A0" w:rsidRPr="002E08CA" w:rsidRDefault="004B71A0" w:rsidP="002E08CA">
          <w:pPr>
            <w:pStyle w:val="Footer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http://www.istitutoleardi.it</w:t>
          </w:r>
        </w:p>
        <w:p w:rsidR="004B71A0" w:rsidRPr="002E08CA" w:rsidRDefault="004B71A0" w:rsidP="002E08CA">
          <w:pPr>
            <w:pStyle w:val="Footer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>Con aggregazione:</w:t>
          </w:r>
        </w:p>
        <w:p w:rsidR="004B71A0" w:rsidRPr="002E08CA" w:rsidRDefault="004B71A0" w:rsidP="002E08CA">
          <w:pPr>
            <w:pStyle w:val="Footer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 xml:space="preserve">ISTITUTO TECNICO per  l’AGRICOLTURA STATALE con CONVITTO ANNESSO “V. LUPARIA”  -  </w:t>
          </w:r>
          <w:r w:rsidRPr="002E08CA">
            <w:rPr>
              <w:rFonts w:ascii="Arial Narrow" w:hAnsi="Arial Narrow"/>
              <w:sz w:val="18"/>
              <w:szCs w:val="18"/>
            </w:rPr>
            <w:t>codice M.I.U.R.:  ALTA01301L</w:t>
          </w:r>
          <w:r w:rsidRPr="002E08CA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:rsidR="004B71A0" w:rsidRPr="002E08CA" w:rsidRDefault="004B71A0" w:rsidP="002E08CA">
          <w:pPr>
            <w:pStyle w:val="Footer"/>
            <w:tabs>
              <w:tab w:val="clear" w:pos="4819"/>
            </w:tabs>
            <w:jc w:val="center"/>
            <w:rPr>
              <w:rFonts w:ascii="Arial Narrow" w:hAnsi="Arial Narrow"/>
              <w:sz w:val="12"/>
              <w:szCs w:val="12"/>
            </w:rPr>
          </w:pPr>
          <w:r w:rsidRPr="002E08CA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:rsidR="004B71A0" w:rsidRPr="002E08CA" w:rsidRDefault="004B71A0" w:rsidP="002E08CA">
          <w:pPr>
            <w:pStyle w:val="Footer"/>
            <w:tabs>
              <w:tab w:val="clear" w:pos="4819"/>
            </w:tabs>
            <w:jc w:val="center"/>
            <w:rPr>
              <w:sz w:val="12"/>
              <w:szCs w:val="12"/>
            </w:rPr>
          </w:pPr>
        </w:p>
      </w:tc>
    </w:tr>
  </w:tbl>
  <w:p w:rsidR="004B71A0" w:rsidRPr="009D2108" w:rsidRDefault="004B71A0" w:rsidP="00BA564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71A0" w:rsidRDefault="004B71A0" w:rsidP="002231BF">
      <w:pPr>
        <w:spacing w:after="0" w:line="240" w:lineRule="auto"/>
      </w:pPr>
      <w:r>
        <w:separator/>
      </w:r>
    </w:p>
  </w:footnote>
  <w:footnote w:type="continuationSeparator" w:id="0">
    <w:p w:rsidR="004B71A0" w:rsidRDefault="004B71A0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027" w:type="dxa"/>
      <w:jc w:val="center"/>
      <w:tblLayout w:type="fixed"/>
      <w:tblLook w:val="00A0"/>
    </w:tblPr>
    <w:tblGrid>
      <w:gridCol w:w="2821"/>
      <w:gridCol w:w="4591"/>
      <w:gridCol w:w="1843"/>
      <w:gridCol w:w="1772"/>
    </w:tblGrid>
    <w:tr w:rsidR="004B71A0" w:rsidRPr="002E08CA" w:rsidTr="002E08CA">
      <w:trPr>
        <w:trHeight w:val="568"/>
        <w:jc w:val="center"/>
      </w:trPr>
      <w:tc>
        <w:tcPr>
          <w:tcW w:w="2821" w:type="dxa"/>
          <w:vAlign w:val="center"/>
        </w:tcPr>
        <w:p w:rsidR="004B71A0" w:rsidRPr="002E08CA" w:rsidRDefault="004B71A0" w:rsidP="002E08CA">
          <w:pPr>
            <w:pStyle w:val="Header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color w:val="C00000"/>
              <w:sz w:val="60"/>
              <w:szCs w:val="60"/>
            </w:rPr>
          </w:pPr>
        </w:p>
      </w:tc>
      <w:tc>
        <w:tcPr>
          <w:tcW w:w="4591" w:type="dxa"/>
        </w:tcPr>
        <w:p w:rsidR="004B71A0" w:rsidRPr="002E08CA" w:rsidRDefault="004B71A0" w:rsidP="002E08CA">
          <w:pPr>
            <w:pStyle w:val="Header"/>
            <w:jc w:val="center"/>
            <w:rPr>
              <w:sz w:val="18"/>
              <w:szCs w:val="18"/>
            </w:rPr>
          </w:pPr>
        </w:p>
      </w:tc>
      <w:tc>
        <w:tcPr>
          <w:tcW w:w="1843" w:type="dxa"/>
          <w:vAlign w:val="center"/>
        </w:tcPr>
        <w:p w:rsidR="004B71A0" w:rsidRPr="002E08CA" w:rsidRDefault="004B71A0" w:rsidP="002E08CA">
          <w:pPr>
            <w:pStyle w:val="Header"/>
            <w:tabs>
              <w:tab w:val="clear" w:pos="4819"/>
              <w:tab w:val="clear" w:pos="9638"/>
            </w:tabs>
            <w:jc w:val="center"/>
          </w:pPr>
        </w:p>
      </w:tc>
      <w:tc>
        <w:tcPr>
          <w:tcW w:w="1772" w:type="dxa"/>
          <w:vAlign w:val="center"/>
        </w:tcPr>
        <w:p w:rsidR="004B71A0" w:rsidRPr="002E08CA" w:rsidRDefault="004B71A0" w:rsidP="002E08CA">
          <w:pPr>
            <w:pStyle w:val="Header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</w:p>
      </w:tc>
    </w:tr>
    <w:tr w:rsidR="004B71A0" w:rsidRPr="002E08CA" w:rsidTr="002E08CA">
      <w:trPr>
        <w:trHeight w:val="1247"/>
        <w:jc w:val="center"/>
      </w:trPr>
      <w:tc>
        <w:tcPr>
          <w:tcW w:w="11027" w:type="dxa"/>
          <w:gridSpan w:val="4"/>
        </w:tcPr>
        <w:p w:rsidR="004B71A0" w:rsidRPr="002E08CA" w:rsidRDefault="004B71A0" w:rsidP="002E08CA">
          <w:pPr>
            <w:pStyle w:val="Header"/>
            <w:tabs>
              <w:tab w:val="clear" w:pos="4819"/>
              <w:tab w:val="clear" w:pos="9638"/>
            </w:tabs>
            <w:rPr>
              <w:noProof/>
              <w:sz w:val="4"/>
              <w:szCs w:val="4"/>
              <w:lang w:eastAsia="it-IT"/>
            </w:rPr>
          </w:pPr>
        </w:p>
        <w:p w:rsidR="004B71A0" w:rsidRPr="002E08CA" w:rsidRDefault="004B71A0" w:rsidP="002E08CA">
          <w:pPr>
            <w:spacing w:after="0" w:line="240" w:lineRule="auto"/>
            <w:rPr>
              <w:lang w:eastAsia="it-IT"/>
            </w:rPr>
          </w:pPr>
          <w:r>
            <w:rPr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4" o:spid="_x0000_s2049" type="#_x0000_t75" style="position:absolute;margin-left:262pt;margin-top:.75pt;width:283.45pt;height:47.6pt;z-index:251660288;visibility:visible">
                <v:imagedata r:id="rId1" o:title=""/>
              </v:shape>
            </w:pict>
          </w:r>
          <w:r>
            <w:rPr>
              <w:noProof/>
              <w:lang w:eastAsia="it-IT"/>
            </w:rPr>
            <w:pict>
              <v:shape id="Immagine 45" o:spid="_x0000_i1031" type="#_x0000_t75" style="width:246pt;height:42.75pt;visibility:visible">
                <v:imagedata r:id="rId2" o:title=""/>
              </v:shape>
            </w:pict>
          </w:r>
        </w:p>
        <w:tbl>
          <w:tblPr>
            <w:tblW w:w="0" w:type="auto"/>
            <w:tblLayout w:type="fixed"/>
            <w:tblLook w:val="00A0"/>
          </w:tblPr>
          <w:tblGrid>
            <w:gridCol w:w="1644"/>
            <w:gridCol w:w="1791"/>
            <w:gridCol w:w="1706"/>
          </w:tblGrid>
          <w:tr w:rsidR="004B71A0" w:rsidRPr="002E08CA" w:rsidTr="002E08CA">
            <w:tc>
              <w:tcPr>
                <w:tcW w:w="1644" w:type="dxa"/>
                <w:vAlign w:val="center"/>
              </w:tcPr>
              <w:p w:rsidR="004B71A0" w:rsidRPr="002E08CA" w:rsidRDefault="004B71A0" w:rsidP="002E08CA">
                <w:pPr>
                  <w:spacing w:after="0" w:line="240" w:lineRule="auto"/>
                  <w:ind w:left="-76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pict>
                    <v:shape id="Immagine 46" o:spid="_x0000_i1032" type="#_x0000_t75" style="width:78.75pt;height:20.25pt;visibility:visible">
                      <v:imagedata r:id="rId3" o:title=""/>
                    </v:shape>
                  </w:pict>
                </w:r>
              </w:p>
            </w:tc>
            <w:tc>
              <w:tcPr>
                <w:tcW w:w="1791" w:type="dxa"/>
                <w:vAlign w:val="center"/>
              </w:tcPr>
              <w:p w:rsidR="004B71A0" w:rsidRPr="002E08CA" w:rsidRDefault="004B71A0" w:rsidP="002E08CA">
                <w:pPr>
                  <w:spacing w:after="0" w:line="240" w:lineRule="auto"/>
                  <w:ind w:left="-20" w:right="-113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pict>
                    <v:shape id="Immagine 47" o:spid="_x0000_i1033" type="#_x0000_t75" style="width:78.75pt;height:19.5pt;visibility:visible">
                      <v:imagedata r:id="rId4" o:title=""/>
                    </v:shape>
                  </w:pict>
                </w:r>
              </w:p>
            </w:tc>
            <w:tc>
              <w:tcPr>
                <w:tcW w:w="1706" w:type="dxa"/>
                <w:vAlign w:val="center"/>
              </w:tcPr>
              <w:p w:rsidR="004B71A0" w:rsidRPr="002E08CA" w:rsidRDefault="004B71A0" w:rsidP="002E08CA">
                <w:pPr>
                  <w:spacing w:after="0" w:line="240" w:lineRule="auto"/>
                  <w:ind w:left="-107" w:right="-169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pict>
                    <v:shape id="Immagine 48" o:spid="_x0000_i1034" type="#_x0000_t75" style="width:79.5pt;height:10.5pt;visibility:visible">
                      <v:imagedata r:id="rId5" o:title=""/>
                    </v:shape>
                  </w:pict>
                </w:r>
              </w:p>
            </w:tc>
          </w:tr>
        </w:tbl>
        <w:p w:rsidR="004B71A0" w:rsidRPr="002E08CA" w:rsidRDefault="004B71A0" w:rsidP="002E08CA">
          <w:pPr>
            <w:spacing w:after="0" w:line="240" w:lineRule="auto"/>
            <w:rPr>
              <w:lang w:eastAsia="it-IT"/>
            </w:rPr>
          </w:pPr>
        </w:p>
      </w:tc>
    </w:tr>
    <w:tr w:rsidR="004B71A0" w:rsidRPr="002E08CA" w:rsidTr="002E08CA">
      <w:trPr>
        <w:trHeight w:val="568"/>
        <w:jc w:val="center"/>
      </w:trPr>
      <w:tc>
        <w:tcPr>
          <w:tcW w:w="2821" w:type="dxa"/>
          <w:vAlign w:val="center"/>
        </w:tcPr>
        <w:p w:rsidR="004B71A0" w:rsidRPr="002E08CA" w:rsidRDefault="004B71A0" w:rsidP="002E08CA">
          <w:pPr>
            <w:pStyle w:val="Header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color w:val="C00000"/>
              <w:sz w:val="60"/>
              <w:szCs w:val="60"/>
            </w:rPr>
          </w:pPr>
          <w:r w:rsidRPr="002E08CA">
            <w:rPr>
              <w:rFonts w:ascii="Times New Roman" w:hAnsi="Times New Roman"/>
              <w:b/>
              <w:color w:val="C00000"/>
              <w:sz w:val="60"/>
              <w:szCs w:val="60"/>
            </w:rPr>
            <w:t>LE@RDI</w:t>
          </w:r>
        </w:p>
      </w:tc>
      <w:tc>
        <w:tcPr>
          <w:tcW w:w="4591" w:type="dxa"/>
        </w:tcPr>
        <w:p w:rsidR="004B71A0" w:rsidRPr="002E08CA" w:rsidRDefault="004B71A0" w:rsidP="002E08CA">
          <w:pPr>
            <w:pStyle w:val="Header"/>
            <w:tabs>
              <w:tab w:val="clear" w:pos="4819"/>
              <w:tab w:val="clear" w:pos="9638"/>
            </w:tabs>
            <w:jc w:val="center"/>
          </w:pPr>
        </w:p>
        <w:p w:rsidR="004B71A0" w:rsidRPr="002E08CA" w:rsidRDefault="004B71A0" w:rsidP="002E08CA">
          <w:pPr>
            <w:pStyle w:val="Header"/>
            <w:tabs>
              <w:tab w:val="clear" w:pos="4819"/>
              <w:tab w:val="clear" w:pos="9638"/>
            </w:tabs>
            <w:jc w:val="center"/>
            <w:rPr>
              <w:sz w:val="12"/>
              <w:szCs w:val="12"/>
            </w:rPr>
          </w:pPr>
          <w:r w:rsidRPr="00511B80">
            <w:rPr>
              <w:noProof/>
              <w:sz w:val="12"/>
              <w:szCs w:val="12"/>
              <w:lang w:eastAsia="it-IT"/>
            </w:rPr>
            <w:pict>
              <v:shape id="Immagine 2" o:spid="_x0000_i1035" type="#_x0000_t75" alt="Globe_2018.jpg" style="width:47.25pt;height:48pt;visibility:visible">
                <v:imagedata r:id="rId6" o:title=""/>
              </v:shape>
            </w:pict>
          </w:r>
        </w:p>
        <w:p w:rsidR="004B71A0" w:rsidRPr="002E08CA" w:rsidRDefault="004B71A0" w:rsidP="002E08CA">
          <w:pPr>
            <w:pStyle w:val="Header"/>
            <w:jc w:val="center"/>
            <w:rPr>
              <w:sz w:val="18"/>
              <w:szCs w:val="18"/>
            </w:rPr>
          </w:pPr>
          <w:r w:rsidRPr="002E08CA">
            <w:rPr>
              <w:sz w:val="18"/>
              <w:szCs w:val="18"/>
            </w:rPr>
            <w:t>N.433 QM</w:t>
          </w:r>
        </w:p>
      </w:tc>
      <w:tc>
        <w:tcPr>
          <w:tcW w:w="1843" w:type="dxa"/>
          <w:vAlign w:val="center"/>
        </w:tcPr>
        <w:p w:rsidR="004B71A0" w:rsidRPr="002E08CA" w:rsidRDefault="004B71A0" w:rsidP="002E08CA">
          <w:pPr>
            <w:pStyle w:val="Header"/>
            <w:tabs>
              <w:tab w:val="clear" w:pos="4819"/>
              <w:tab w:val="clear" w:pos="9638"/>
            </w:tabs>
            <w:jc w:val="center"/>
          </w:pPr>
          <w:r>
            <w:rPr>
              <w:noProof/>
              <w:lang w:eastAsia="it-IT"/>
            </w:rPr>
            <w:pict>
              <v:shape id="Immagine 0" o:spid="_x0000_s2050" type="#_x0000_t75" alt="Logo_ICDL.png" style="position:absolute;left:0;text-align:left;margin-left:1.9pt;margin-top:6.4pt;width:87.65pt;height:56.8pt;z-index:251661312;visibility:visible;mso-position-horizontal-relative:text;mso-position-vertical-relative:text">
                <v:imagedata r:id="rId7" o:title=""/>
              </v:shape>
            </w:pict>
          </w:r>
        </w:p>
      </w:tc>
      <w:tc>
        <w:tcPr>
          <w:tcW w:w="1772" w:type="dxa"/>
          <w:vAlign w:val="center"/>
        </w:tcPr>
        <w:p w:rsidR="004B71A0" w:rsidRPr="002E08CA" w:rsidRDefault="004B71A0" w:rsidP="002E08CA">
          <w:pPr>
            <w:pStyle w:val="Header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  <w:r w:rsidRPr="002E08CA">
            <w:rPr>
              <w:rFonts w:ascii="Arial" w:hAnsi="Arial" w:cs="Arial"/>
              <w:b/>
            </w:rPr>
            <w:t>TEST CENTER</w:t>
          </w:r>
          <w:r w:rsidRPr="002E08CA">
            <w:rPr>
              <w:b/>
            </w:rPr>
            <w:br/>
          </w:r>
          <w:r w:rsidRPr="002E08CA">
            <w:rPr>
              <w:b/>
              <w:sz w:val="16"/>
              <w:szCs w:val="16"/>
            </w:rPr>
            <w:t>Accreditato</w:t>
          </w:r>
        </w:p>
      </w:tc>
    </w:tr>
  </w:tbl>
  <w:p w:rsidR="004B71A0" w:rsidRPr="00091263" w:rsidRDefault="004B71A0" w:rsidP="00EC57DC">
    <w:pPr>
      <w:pStyle w:val="Header"/>
      <w:tabs>
        <w:tab w:val="clear" w:pos="4819"/>
        <w:tab w:val="clear" w:pos="9638"/>
      </w:tabs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46.25pt;height:36.75pt;visibility:visible" o:bullet="t">
        <v:imagedata r:id="rId1" o:title=""/>
      </v:shape>
    </w:pict>
  </w:numPicBullet>
  <w:abstractNum w:abstractNumId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BB2621"/>
    <w:multiLevelType w:val="multilevel"/>
    <w:tmpl w:val="176E3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4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81102E1"/>
    <w:multiLevelType w:val="hybridMultilevel"/>
    <w:tmpl w:val="1DBC1A34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0E4E32"/>
    <w:multiLevelType w:val="hybridMultilevel"/>
    <w:tmpl w:val="2480A6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10">
    <w:nsid w:val="26D90BAD"/>
    <w:multiLevelType w:val="hybridMultilevel"/>
    <w:tmpl w:val="1FD80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2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2DBE0009"/>
    <w:multiLevelType w:val="hybridMultilevel"/>
    <w:tmpl w:val="5504D5B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163533"/>
    <w:multiLevelType w:val="hybridMultilevel"/>
    <w:tmpl w:val="47747F6C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1952621"/>
    <w:multiLevelType w:val="hybridMultilevel"/>
    <w:tmpl w:val="592C49D8"/>
    <w:lvl w:ilvl="0" w:tplc="A26EF3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BCF1145"/>
    <w:multiLevelType w:val="hybridMultilevel"/>
    <w:tmpl w:val="8F24F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6B64B7F"/>
    <w:multiLevelType w:val="hybridMultilevel"/>
    <w:tmpl w:val="17487A2C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1">
    <w:nsid w:val="59445886"/>
    <w:multiLevelType w:val="hybridMultilevel"/>
    <w:tmpl w:val="BE788A9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0EA3546"/>
    <w:multiLevelType w:val="hybridMultilevel"/>
    <w:tmpl w:val="17CC52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38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2">
    <w:nsid w:val="7822144F"/>
    <w:multiLevelType w:val="hybridMultilevel"/>
    <w:tmpl w:val="A0D82944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78385A68"/>
    <w:multiLevelType w:val="hybridMultilevel"/>
    <w:tmpl w:val="0EAAD11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5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8"/>
  </w:num>
  <w:num w:numId="2">
    <w:abstractNumId w:val="12"/>
  </w:num>
  <w:num w:numId="3">
    <w:abstractNumId w:val="34"/>
  </w:num>
  <w:num w:numId="4">
    <w:abstractNumId w:val="4"/>
  </w:num>
  <w:num w:numId="5">
    <w:abstractNumId w:val="45"/>
  </w:num>
  <w:num w:numId="6">
    <w:abstractNumId w:val="23"/>
  </w:num>
  <w:num w:numId="7">
    <w:abstractNumId w:val="32"/>
  </w:num>
  <w:num w:numId="8">
    <w:abstractNumId w:val="27"/>
  </w:num>
  <w:num w:numId="9">
    <w:abstractNumId w:val="17"/>
  </w:num>
  <w:num w:numId="10">
    <w:abstractNumId w:val="20"/>
  </w:num>
  <w:num w:numId="11">
    <w:abstractNumId w:val="26"/>
  </w:num>
  <w:num w:numId="12">
    <w:abstractNumId w:val="1"/>
  </w:num>
  <w:num w:numId="13">
    <w:abstractNumId w:val="14"/>
  </w:num>
  <w:num w:numId="14">
    <w:abstractNumId w:val="39"/>
  </w:num>
  <w:num w:numId="15">
    <w:abstractNumId w:val="6"/>
  </w:num>
  <w:num w:numId="16">
    <w:abstractNumId w:val="41"/>
  </w:num>
  <w:num w:numId="17">
    <w:abstractNumId w:val="7"/>
  </w:num>
  <w:num w:numId="18">
    <w:abstractNumId w:val="40"/>
  </w:num>
  <w:num w:numId="19">
    <w:abstractNumId w:val="16"/>
  </w:num>
  <w:num w:numId="20">
    <w:abstractNumId w:val="19"/>
  </w:num>
  <w:num w:numId="21">
    <w:abstractNumId w:val="35"/>
  </w:num>
  <w:num w:numId="22">
    <w:abstractNumId w:val="29"/>
  </w:num>
  <w:num w:numId="23">
    <w:abstractNumId w:val="21"/>
  </w:num>
  <w:num w:numId="24">
    <w:abstractNumId w:val="18"/>
  </w:num>
  <w:num w:numId="25">
    <w:abstractNumId w:val="38"/>
  </w:num>
  <w:num w:numId="26">
    <w:abstractNumId w:val="0"/>
  </w:num>
  <w:num w:numId="27">
    <w:abstractNumId w:val="24"/>
  </w:num>
  <w:num w:numId="28">
    <w:abstractNumId w:val="11"/>
  </w:num>
  <w:num w:numId="29">
    <w:abstractNumId w:val="44"/>
  </w:num>
  <w:num w:numId="30">
    <w:abstractNumId w:val="36"/>
  </w:num>
  <w:num w:numId="31">
    <w:abstractNumId w:val="37"/>
  </w:num>
  <w:num w:numId="32">
    <w:abstractNumId w:val="9"/>
  </w:num>
  <w:num w:numId="33">
    <w:abstractNumId w:val="3"/>
  </w:num>
  <w:num w:numId="34">
    <w:abstractNumId w:val="2"/>
  </w:num>
  <w:num w:numId="35">
    <w:abstractNumId w:val="42"/>
  </w:num>
  <w:num w:numId="36">
    <w:abstractNumId w:val="8"/>
  </w:num>
  <w:num w:numId="37">
    <w:abstractNumId w:val="15"/>
  </w:num>
  <w:num w:numId="38">
    <w:abstractNumId w:val="5"/>
  </w:num>
  <w:num w:numId="39">
    <w:abstractNumId w:val="25"/>
  </w:num>
  <w:num w:numId="40">
    <w:abstractNumId w:val="30"/>
  </w:num>
  <w:num w:numId="41">
    <w:abstractNumId w:val="10"/>
  </w:num>
  <w:num w:numId="42">
    <w:abstractNumId w:val="33"/>
  </w:num>
  <w:num w:numId="43">
    <w:abstractNumId w:val="22"/>
  </w:num>
  <w:num w:numId="44">
    <w:abstractNumId w:val="13"/>
  </w:num>
  <w:num w:numId="45">
    <w:abstractNumId w:val="31"/>
  </w:num>
  <w:num w:numId="46">
    <w:abstractNumId w:val="4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31BF"/>
    <w:rsid w:val="00000A0E"/>
    <w:rsid w:val="0000372B"/>
    <w:rsid w:val="00006918"/>
    <w:rsid w:val="00010103"/>
    <w:rsid w:val="000101C2"/>
    <w:rsid w:val="00014C65"/>
    <w:rsid w:val="0001538B"/>
    <w:rsid w:val="000277DE"/>
    <w:rsid w:val="0003387D"/>
    <w:rsid w:val="000406CA"/>
    <w:rsid w:val="00052F3F"/>
    <w:rsid w:val="000615B7"/>
    <w:rsid w:val="0006344D"/>
    <w:rsid w:val="00082278"/>
    <w:rsid w:val="000822AB"/>
    <w:rsid w:val="00091263"/>
    <w:rsid w:val="0009733F"/>
    <w:rsid w:val="000B25ED"/>
    <w:rsid w:val="000B3323"/>
    <w:rsid w:val="000C4A43"/>
    <w:rsid w:val="000C5030"/>
    <w:rsid w:val="000C5411"/>
    <w:rsid w:val="000D1C22"/>
    <w:rsid w:val="000D22E7"/>
    <w:rsid w:val="000D6061"/>
    <w:rsid w:val="000E099C"/>
    <w:rsid w:val="000E490F"/>
    <w:rsid w:val="000E4E47"/>
    <w:rsid w:val="000F195B"/>
    <w:rsid w:val="000F2660"/>
    <w:rsid w:val="000F36F8"/>
    <w:rsid w:val="000F7241"/>
    <w:rsid w:val="00106B63"/>
    <w:rsid w:val="001076E9"/>
    <w:rsid w:val="00131B9F"/>
    <w:rsid w:val="00131BF6"/>
    <w:rsid w:val="00133469"/>
    <w:rsid w:val="00137E4D"/>
    <w:rsid w:val="0014042D"/>
    <w:rsid w:val="001438E2"/>
    <w:rsid w:val="00153392"/>
    <w:rsid w:val="00155FBD"/>
    <w:rsid w:val="001637A8"/>
    <w:rsid w:val="00167A36"/>
    <w:rsid w:val="0017090C"/>
    <w:rsid w:val="0017489D"/>
    <w:rsid w:val="001779D5"/>
    <w:rsid w:val="0018303E"/>
    <w:rsid w:val="00195C38"/>
    <w:rsid w:val="001A62A6"/>
    <w:rsid w:val="001B2D13"/>
    <w:rsid w:val="001B5959"/>
    <w:rsid w:val="001B7F7C"/>
    <w:rsid w:val="001D0561"/>
    <w:rsid w:val="001D5EC5"/>
    <w:rsid w:val="001D7320"/>
    <w:rsid w:val="001E31F7"/>
    <w:rsid w:val="001E387A"/>
    <w:rsid w:val="001E3F23"/>
    <w:rsid w:val="001E4059"/>
    <w:rsid w:val="001F6B65"/>
    <w:rsid w:val="00202BB4"/>
    <w:rsid w:val="002060ED"/>
    <w:rsid w:val="00206E6A"/>
    <w:rsid w:val="00216A1F"/>
    <w:rsid w:val="00217998"/>
    <w:rsid w:val="00220D32"/>
    <w:rsid w:val="002231BF"/>
    <w:rsid w:val="00224B8F"/>
    <w:rsid w:val="00225133"/>
    <w:rsid w:val="002329C4"/>
    <w:rsid w:val="00235504"/>
    <w:rsid w:val="00241F08"/>
    <w:rsid w:val="0024716D"/>
    <w:rsid w:val="00253033"/>
    <w:rsid w:val="00264E0C"/>
    <w:rsid w:val="00267774"/>
    <w:rsid w:val="00281569"/>
    <w:rsid w:val="002822E1"/>
    <w:rsid w:val="00282B40"/>
    <w:rsid w:val="00286B30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339AF"/>
    <w:rsid w:val="00334CEB"/>
    <w:rsid w:val="0033564B"/>
    <w:rsid w:val="0033649A"/>
    <w:rsid w:val="0035179D"/>
    <w:rsid w:val="00365502"/>
    <w:rsid w:val="003744B8"/>
    <w:rsid w:val="003755FD"/>
    <w:rsid w:val="00376690"/>
    <w:rsid w:val="0038052E"/>
    <w:rsid w:val="00382B4C"/>
    <w:rsid w:val="00384E5F"/>
    <w:rsid w:val="00385ED1"/>
    <w:rsid w:val="00392540"/>
    <w:rsid w:val="00394160"/>
    <w:rsid w:val="003A0987"/>
    <w:rsid w:val="003A232F"/>
    <w:rsid w:val="003B1125"/>
    <w:rsid w:val="003B1D74"/>
    <w:rsid w:val="003C1F31"/>
    <w:rsid w:val="003C6089"/>
    <w:rsid w:val="003E6BFB"/>
    <w:rsid w:val="003F1D8C"/>
    <w:rsid w:val="003F4FDD"/>
    <w:rsid w:val="00401DAB"/>
    <w:rsid w:val="0040444F"/>
    <w:rsid w:val="00412133"/>
    <w:rsid w:val="004231DB"/>
    <w:rsid w:val="0042332B"/>
    <w:rsid w:val="00424E99"/>
    <w:rsid w:val="004326C9"/>
    <w:rsid w:val="004330D7"/>
    <w:rsid w:val="00437582"/>
    <w:rsid w:val="00452EDF"/>
    <w:rsid w:val="00453068"/>
    <w:rsid w:val="004534E5"/>
    <w:rsid w:val="0045365D"/>
    <w:rsid w:val="00454943"/>
    <w:rsid w:val="00454DA1"/>
    <w:rsid w:val="00457341"/>
    <w:rsid w:val="004629DA"/>
    <w:rsid w:val="0046774C"/>
    <w:rsid w:val="00480485"/>
    <w:rsid w:val="00494264"/>
    <w:rsid w:val="004A03A1"/>
    <w:rsid w:val="004B5167"/>
    <w:rsid w:val="004B535C"/>
    <w:rsid w:val="004B53DF"/>
    <w:rsid w:val="004B71A0"/>
    <w:rsid w:val="004C04EB"/>
    <w:rsid w:val="004D1F9B"/>
    <w:rsid w:val="004D3AB6"/>
    <w:rsid w:val="004D561E"/>
    <w:rsid w:val="004E7ACB"/>
    <w:rsid w:val="004F3D62"/>
    <w:rsid w:val="004F53C2"/>
    <w:rsid w:val="004F58A8"/>
    <w:rsid w:val="00506F38"/>
    <w:rsid w:val="00511B80"/>
    <w:rsid w:val="00522B2D"/>
    <w:rsid w:val="00525DE7"/>
    <w:rsid w:val="0054196D"/>
    <w:rsid w:val="00552B9E"/>
    <w:rsid w:val="00567F21"/>
    <w:rsid w:val="0057097F"/>
    <w:rsid w:val="005732F6"/>
    <w:rsid w:val="005A3DAE"/>
    <w:rsid w:val="005B04C3"/>
    <w:rsid w:val="005B2CD8"/>
    <w:rsid w:val="005B33F7"/>
    <w:rsid w:val="005C2D98"/>
    <w:rsid w:val="005C677B"/>
    <w:rsid w:val="005C76A1"/>
    <w:rsid w:val="005D3A37"/>
    <w:rsid w:val="005D4DAA"/>
    <w:rsid w:val="005E16CC"/>
    <w:rsid w:val="005E1B0B"/>
    <w:rsid w:val="006028C2"/>
    <w:rsid w:val="00605A63"/>
    <w:rsid w:val="006119FA"/>
    <w:rsid w:val="00627281"/>
    <w:rsid w:val="006324CC"/>
    <w:rsid w:val="00632E1E"/>
    <w:rsid w:val="00640D3B"/>
    <w:rsid w:val="00640E0F"/>
    <w:rsid w:val="00643433"/>
    <w:rsid w:val="00645548"/>
    <w:rsid w:val="006634B2"/>
    <w:rsid w:val="00670D4B"/>
    <w:rsid w:val="006762AF"/>
    <w:rsid w:val="00684C39"/>
    <w:rsid w:val="00687C6B"/>
    <w:rsid w:val="006955F4"/>
    <w:rsid w:val="006A268A"/>
    <w:rsid w:val="006B078E"/>
    <w:rsid w:val="006B23EA"/>
    <w:rsid w:val="006B62BB"/>
    <w:rsid w:val="006B6B7A"/>
    <w:rsid w:val="006D671C"/>
    <w:rsid w:val="006F15B2"/>
    <w:rsid w:val="006F46D6"/>
    <w:rsid w:val="00705A60"/>
    <w:rsid w:val="007500DB"/>
    <w:rsid w:val="0076162E"/>
    <w:rsid w:val="0077156A"/>
    <w:rsid w:val="00774D79"/>
    <w:rsid w:val="0078174F"/>
    <w:rsid w:val="00784050"/>
    <w:rsid w:val="00784638"/>
    <w:rsid w:val="0078691B"/>
    <w:rsid w:val="00786A3E"/>
    <w:rsid w:val="00790257"/>
    <w:rsid w:val="007907E1"/>
    <w:rsid w:val="007936B0"/>
    <w:rsid w:val="007A2A94"/>
    <w:rsid w:val="007A78E6"/>
    <w:rsid w:val="007B5056"/>
    <w:rsid w:val="007B7899"/>
    <w:rsid w:val="007C5D6C"/>
    <w:rsid w:val="007D4389"/>
    <w:rsid w:val="007D6CAD"/>
    <w:rsid w:val="00803E1D"/>
    <w:rsid w:val="00803EB2"/>
    <w:rsid w:val="00811610"/>
    <w:rsid w:val="008150E5"/>
    <w:rsid w:val="00815D0C"/>
    <w:rsid w:val="008228E2"/>
    <w:rsid w:val="00832A96"/>
    <w:rsid w:val="00834FD9"/>
    <w:rsid w:val="0083622E"/>
    <w:rsid w:val="00836DD7"/>
    <w:rsid w:val="00841E6F"/>
    <w:rsid w:val="008551B4"/>
    <w:rsid w:val="00860450"/>
    <w:rsid w:val="00860CCB"/>
    <w:rsid w:val="00861005"/>
    <w:rsid w:val="0086501D"/>
    <w:rsid w:val="00875245"/>
    <w:rsid w:val="008766D8"/>
    <w:rsid w:val="008933F7"/>
    <w:rsid w:val="00893C9C"/>
    <w:rsid w:val="008A1E76"/>
    <w:rsid w:val="008A4D61"/>
    <w:rsid w:val="008B085A"/>
    <w:rsid w:val="008B118A"/>
    <w:rsid w:val="008B2A55"/>
    <w:rsid w:val="008B3358"/>
    <w:rsid w:val="008B6F5B"/>
    <w:rsid w:val="008C4284"/>
    <w:rsid w:val="008D3C68"/>
    <w:rsid w:val="008D575B"/>
    <w:rsid w:val="008D6451"/>
    <w:rsid w:val="008D7143"/>
    <w:rsid w:val="008E282D"/>
    <w:rsid w:val="008E306B"/>
    <w:rsid w:val="008E34AE"/>
    <w:rsid w:val="008E6B84"/>
    <w:rsid w:val="00900EAA"/>
    <w:rsid w:val="00907A64"/>
    <w:rsid w:val="00907FED"/>
    <w:rsid w:val="00911869"/>
    <w:rsid w:val="00913EBE"/>
    <w:rsid w:val="009147E4"/>
    <w:rsid w:val="00916C20"/>
    <w:rsid w:val="0092288B"/>
    <w:rsid w:val="00930760"/>
    <w:rsid w:val="00930CC2"/>
    <w:rsid w:val="00936EE1"/>
    <w:rsid w:val="00942434"/>
    <w:rsid w:val="00943CEA"/>
    <w:rsid w:val="0094619F"/>
    <w:rsid w:val="00976B5F"/>
    <w:rsid w:val="0098031D"/>
    <w:rsid w:val="0098222E"/>
    <w:rsid w:val="00983FE6"/>
    <w:rsid w:val="009946D8"/>
    <w:rsid w:val="009A1DC8"/>
    <w:rsid w:val="009C5129"/>
    <w:rsid w:val="009D2108"/>
    <w:rsid w:val="009F2784"/>
    <w:rsid w:val="009F4B10"/>
    <w:rsid w:val="00A02E18"/>
    <w:rsid w:val="00A04D28"/>
    <w:rsid w:val="00A13BE1"/>
    <w:rsid w:val="00A13F0A"/>
    <w:rsid w:val="00A207CD"/>
    <w:rsid w:val="00A264F3"/>
    <w:rsid w:val="00A26E96"/>
    <w:rsid w:val="00A30918"/>
    <w:rsid w:val="00A309DC"/>
    <w:rsid w:val="00A32765"/>
    <w:rsid w:val="00A33868"/>
    <w:rsid w:val="00A34002"/>
    <w:rsid w:val="00A3729A"/>
    <w:rsid w:val="00A46D8B"/>
    <w:rsid w:val="00A51393"/>
    <w:rsid w:val="00A56AAB"/>
    <w:rsid w:val="00A57097"/>
    <w:rsid w:val="00A57926"/>
    <w:rsid w:val="00A6627B"/>
    <w:rsid w:val="00A662B1"/>
    <w:rsid w:val="00A666E7"/>
    <w:rsid w:val="00A72C39"/>
    <w:rsid w:val="00A764BA"/>
    <w:rsid w:val="00A838A1"/>
    <w:rsid w:val="00A90F84"/>
    <w:rsid w:val="00AA1F06"/>
    <w:rsid w:val="00AB2D03"/>
    <w:rsid w:val="00AB3317"/>
    <w:rsid w:val="00AC5EB3"/>
    <w:rsid w:val="00AD2385"/>
    <w:rsid w:val="00AF1885"/>
    <w:rsid w:val="00AF2493"/>
    <w:rsid w:val="00AF268A"/>
    <w:rsid w:val="00AF4DE4"/>
    <w:rsid w:val="00B015F3"/>
    <w:rsid w:val="00B0770A"/>
    <w:rsid w:val="00B46B5A"/>
    <w:rsid w:val="00B51407"/>
    <w:rsid w:val="00B52D71"/>
    <w:rsid w:val="00B6185A"/>
    <w:rsid w:val="00B65A82"/>
    <w:rsid w:val="00B76317"/>
    <w:rsid w:val="00B775FC"/>
    <w:rsid w:val="00B80F0C"/>
    <w:rsid w:val="00B821F3"/>
    <w:rsid w:val="00B9643B"/>
    <w:rsid w:val="00BA5641"/>
    <w:rsid w:val="00BB046D"/>
    <w:rsid w:val="00BC36B8"/>
    <w:rsid w:val="00BC41CF"/>
    <w:rsid w:val="00BD6E3E"/>
    <w:rsid w:val="00BF6009"/>
    <w:rsid w:val="00C007B2"/>
    <w:rsid w:val="00C069AD"/>
    <w:rsid w:val="00C16160"/>
    <w:rsid w:val="00C16B75"/>
    <w:rsid w:val="00C24CB5"/>
    <w:rsid w:val="00C260C5"/>
    <w:rsid w:val="00C32336"/>
    <w:rsid w:val="00C42A66"/>
    <w:rsid w:val="00C42A6D"/>
    <w:rsid w:val="00C476E6"/>
    <w:rsid w:val="00C539F2"/>
    <w:rsid w:val="00C566A6"/>
    <w:rsid w:val="00C629CE"/>
    <w:rsid w:val="00C63E5B"/>
    <w:rsid w:val="00C63ED1"/>
    <w:rsid w:val="00C70AE3"/>
    <w:rsid w:val="00C74540"/>
    <w:rsid w:val="00C82BB1"/>
    <w:rsid w:val="00C91D07"/>
    <w:rsid w:val="00CA622E"/>
    <w:rsid w:val="00CA6F99"/>
    <w:rsid w:val="00CA7E26"/>
    <w:rsid w:val="00CD6D49"/>
    <w:rsid w:val="00CE4986"/>
    <w:rsid w:val="00CE655F"/>
    <w:rsid w:val="00CE7645"/>
    <w:rsid w:val="00CF4C41"/>
    <w:rsid w:val="00CF6A39"/>
    <w:rsid w:val="00D05832"/>
    <w:rsid w:val="00D076BE"/>
    <w:rsid w:val="00D2096C"/>
    <w:rsid w:val="00D36AAF"/>
    <w:rsid w:val="00D459F9"/>
    <w:rsid w:val="00D50FD1"/>
    <w:rsid w:val="00D51782"/>
    <w:rsid w:val="00D51F43"/>
    <w:rsid w:val="00D640BE"/>
    <w:rsid w:val="00D6423C"/>
    <w:rsid w:val="00D75F7B"/>
    <w:rsid w:val="00D81B5C"/>
    <w:rsid w:val="00D83AA3"/>
    <w:rsid w:val="00D84806"/>
    <w:rsid w:val="00D97699"/>
    <w:rsid w:val="00DA1155"/>
    <w:rsid w:val="00DA1638"/>
    <w:rsid w:val="00DA5AB7"/>
    <w:rsid w:val="00DA6DAD"/>
    <w:rsid w:val="00DB082B"/>
    <w:rsid w:val="00DC61B5"/>
    <w:rsid w:val="00DD146E"/>
    <w:rsid w:val="00DD1B8F"/>
    <w:rsid w:val="00DE2292"/>
    <w:rsid w:val="00DF373D"/>
    <w:rsid w:val="00DF64FC"/>
    <w:rsid w:val="00DF665F"/>
    <w:rsid w:val="00E016BC"/>
    <w:rsid w:val="00E12690"/>
    <w:rsid w:val="00E133AA"/>
    <w:rsid w:val="00E14A4F"/>
    <w:rsid w:val="00E176F0"/>
    <w:rsid w:val="00E17C58"/>
    <w:rsid w:val="00E20073"/>
    <w:rsid w:val="00E273D5"/>
    <w:rsid w:val="00E4352C"/>
    <w:rsid w:val="00E51230"/>
    <w:rsid w:val="00E53F06"/>
    <w:rsid w:val="00E60475"/>
    <w:rsid w:val="00E67DD2"/>
    <w:rsid w:val="00E77703"/>
    <w:rsid w:val="00E847DD"/>
    <w:rsid w:val="00E86B05"/>
    <w:rsid w:val="00E877E0"/>
    <w:rsid w:val="00E87D86"/>
    <w:rsid w:val="00E969BE"/>
    <w:rsid w:val="00EA3BD1"/>
    <w:rsid w:val="00EB0B0F"/>
    <w:rsid w:val="00EC18CD"/>
    <w:rsid w:val="00EC57DC"/>
    <w:rsid w:val="00ED5444"/>
    <w:rsid w:val="00ED7F2D"/>
    <w:rsid w:val="00EF2334"/>
    <w:rsid w:val="00F00D84"/>
    <w:rsid w:val="00F0331B"/>
    <w:rsid w:val="00F21F1E"/>
    <w:rsid w:val="00F22585"/>
    <w:rsid w:val="00F30CCD"/>
    <w:rsid w:val="00F30D7A"/>
    <w:rsid w:val="00F36C12"/>
    <w:rsid w:val="00F437FA"/>
    <w:rsid w:val="00F50D49"/>
    <w:rsid w:val="00F532BB"/>
    <w:rsid w:val="00F55DD6"/>
    <w:rsid w:val="00F65DD3"/>
    <w:rsid w:val="00F70EC3"/>
    <w:rsid w:val="00F73040"/>
    <w:rsid w:val="00F75E19"/>
    <w:rsid w:val="00F8070F"/>
    <w:rsid w:val="00F84A75"/>
    <w:rsid w:val="00FA0AC9"/>
    <w:rsid w:val="00FA5371"/>
    <w:rsid w:val="00FA727B"/>
    <w:rsid w:val="00FB0C25"/>
    <w:rsid w:val="00FB161D"/>
    <w:rsid w:val="00FD6883"/>
    <w:rsid w:val="00FE5B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Header">
    <w:name w:val="header"/>
    <w:basedOn w:val="Normal"/>
    <w:link w:val="HeaderChar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231BF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231BF"/>
    <w:rPr>
      <w:rFonts w:cs="Times New Roman"/>
    </w:rPr>
  </w:style>
  <w:style w:type="table" w:styleId="TableGrid">
    <w:name w:val="Table Grid"/>
    <w:basedOn w:val="TableNormal"/>
    <w:uiPriority w:val="99"/>
    <w:rsid w:val="002231B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Web">
    <w:name w:val="Normal (Web)"/>
    <w:basedOn w:val="Normal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99"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DefaultParagraphFont"/>
    <w:uiPriority w:val="99"/>
    <w:rsid w:val="0000372B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F532BB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81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81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7" Type="http://schemas.openxmlformats.org/officeDocument/2006/relationships/image" Target="media/image7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4</Pages>
  <Words>801</Words>
  <Characters>4572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User</dc:creator>
  <cp:keywords/>
  <dc:description/>
  <cp:lastModifiedBy>Nico</cp:lastModifiedBy>
  <cp:revision>5</cp:revision>
  <cp:lastPrinted>2023-05-14T14:23:00Z</cp:lastPrinted>
  <dcterms:created xsi:type="dcterms:W3CDTF">2023-05-14T14:17:00Z</dcterms:created>
  <dcterms:modified xsi:type="dcterms:W3CDTF">2023-05-14T14:25:00Z</dcterms:modified>
</cp:coreProperties>
</file>