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B7" w:rsidRDefault="00477EB7" w:rsidP="006202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cs="Calibri"/>
          <w:b/>
          <w:u w:val="single"/>
        </w:rPr>
      </w:pPr>
      <w:r>
        <w:rPr>
          <w:rFonts w:ascii="Arial" w:hAnsi="Arial" w:cs="Arial"/>
          <w:b/>
        </w:rPr>
        <w:t>ALLEGATO 2</w:t>
      </w:r>
    </w:p>
    <w:p w:rsidR="00477EB7" w:rsidRPr="00604211" w:rsidRDefault="00477EB7" w:rsidP="006202A6">
      <w:pPr>
        <w:spacing w:before="144" w:after="144"/>
        <w:jc w:val="center"/>
        <w:rPr>
          <w:rFonts w:cs="Calibri"/>
          <w:b/>
          <w:u w:val="single"/>
        </w:rPr>
      </w:pPr>
      <w:r w:rsidRPr="00604211">
        <w:rPr>
          <w:rFonts w:cs="Calibri"/>
          <w:b/>
          <w:u w:val="single"/>
        </w:rPr>
        <w:t>DICHIARAZIONE DI INESISTENZA DI CAUSA DI INCOMPATIBILITÀ E DI CONFLITTO DI INTERESSI (Soggetti Incaricati)</w:t>
      </w:r>
    </w:p>
    <w:p w:rsidR="00477EB7" w:rsidRPr="00604211" w:rsidRDefault="00477EB7" w:rsidP="006202A6">
      <w:pPr>
        <w:spacing w:before="120"/>
        <w:jc w:val="center"/>
        <w:rPr>
          <w:rFonts w:cs="Calibri"/>
          <w:b/>
        </w:rPr>
      </w:pPr>
      <w:r w:rsidRPr="00604211">
        <w:rPr>
          <w:rFonts w:cs="Calibri"/>
          <w:b/>
        </w:rPr>
        <w:t>(resa nelle forme di cui agli artt. 46 e 47 del d.P.R. n. 445 del 28 dicembre 2000)</w:t>
      </w:r>
    </w:p>
    <w:p w:rsidR="00477EB7" w:rsidRDefault="00477EB7" w:rsidP="00F30D7A">
      <w:pPr>
        <w:jc w:val="center"/>
        <w:rPr>
          <w:rFonts w:cs="Calibri"/>
          <w:b/>
          <w:bCs/>
          <w:color w:val="FF0000"/>
          <w:sz w:val="28"/>
          <w:szCs w:val="28"/>
        </w:rPr>
      </w:pPr>
      <w:r w:rsidRPr="007500DB">
        <w:rPr>
          <w:rFonts w:cs="Calibri"/>
          <w:b/>
          <w:bCs/>
          <w:color w:val="000000"/>
          <w:sz w:val="28"/>
          <w:szCs w:val="28"/>
        </w:rPr>
        <w:t>INCARICO DI PROGETTISTA</w:t>
      </w:r>
      <w:r>
        <w:rPr>
          <w:rFonts w:cs="Calibri"/>
          <w:b/>
          <w:bCs/>
          <w:color w:val="000000"/>
          <w:sz w:val="28"/>
          <w:szCs w:val="28"/>
        </w:rPr>
        <w:t xml:space="preserve"> TECNICO OPERATIVO</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u w:val="single"/>
        </w:rPr>
      </w:pPr>
      <w:r>
        <w:rPr>
          <w:rFonts w:ascii="Arial" w:hAnsi="Arial" w:cs="Arial"/>
          <w:b/>
          <w:sz w:val="20"/>
          <w:szCs w:val="20"/>
          <w:u w:val="single"/>
        </w:rPr>
        <w:t>SELEZIONE PERSONALE INTERNO PER INCARICO DI PROGETTAZIONE TECNICA OPERATIVA</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Pr>
          <w:rFonts w:ascii="Arial" w:hAnsi="Arial" w:cs="Arial"/>
          <w:b/>
          <w:sz w:val="20"/>
          <w:szCs w:val="20"/>
        </w:rPr>
        <w:t>PIANO NAZIONALE DI RIPRESA E RESILIENZA (PNRR)</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mallCaps/>
          <w:sz w:val="20"/>
          <w:szCs w:val="20"/>
        </w:rPr>
      </w:pPr>
      <w:r>
        <w:rPr>
          <w:rFonts w:ascii="Arial" w:hAnsi="Arial" w:cs="Arial"/>
          <w:smallCaps/>
          <w:sz w:val="20"/>
          <w:szCs w:val="20"/>
        </w:rPr>
        <w:t xml:space="preserve">MISSIONE 4: ISTRUZIONE E RICERCA </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Pr>
          <w:rFonts w:ascii="Arial" w:hAnsi="Arial" w:cs="Arial"/>
          <w:sz w:val="20"/>
          <w:szCs w:val="20"/>
        </w:rPr>
        <w:t xml:space="preserve">Componente 1 - Potenziamento dell’offerta dei servizi di Istruzione: Dagli asili nido alle Università </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Pr>
          <w:rFonts w:ascii="Arial" w:hAnsi="Arial" w:cs="Arial"/>
        </w:rPr>
        <w:t>Investimento 3.2 Scuola 4.0</w:t>
      </w:r>
      <w:r>
        <w:rPr>
          <w:rFonts w:ascii="Arial" w:hAnsi="Arial" w:cs="Arial"/>
          <w:sz w:val="20"/>
          <w:szCs w:val="20"/>
        </w:rPr>
        <w:t xml:space="preserve"> </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i/>
          <w:sz w:val="20"/>
          <w:szCs w:val="20"/>
        </w:rPr>
      </w:pPr>
      <w:r>
        <w:rPr>
          <w:rFonts w:ascii="Arial" w:hAnsi="Arial" w:cs="Arial"/>
          <w:i/>
          <w:sz w:val="20"/>
          <w:szCs w:val="20"/>
        </w:rPr>
        <w:t xml:space="preserve">“Scuole innovative, cablaggio, nuovi ambienti di apprendimento e laboratori” </w:t>
      </w:r>
    </w:p>
    <w:p w:rsidR="00477EB7"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Pr>
          <w:rFonts w:ascii="Arial" w:hAnsi="Arial" w:cs="Arial"/>
          <w:b/>
          <w:sz w:val="20"/>
          <w:szCs w:val="20"/>
        </w:rPr>
        <w:t xml:space="preserve">AZIONE 2 – NEXT GENERATION LABS – </w:t>
      </w:r>
      <w:r w:rsidRPr="00B821F3">
        <w:rPr>
          <w:rFonts w:ascii="Arial" w:hAnsi="Arial" w:cs="Arial"/>
          <w:b/>
          <w:sz w:val="18"/>
          <w:szCs w:val="18"/>
        </w:rPr>
        <w:t>LABORATORI PER LE PR</w:t>
      </w:r>
      <w:r>
        <w:rPr>
          <w:rFonts w:ascii="Arial" w:hAnsi="Arial" w:cs="Arial"/>
          <w:b/>
          <w:sz w:val="18"/>
          <w:szCs w:val="18"/>
        </w:rPr>
        <w:t>OFESSIONI DIGITALI DEL FUT</w:t>
      </w:r>
      <w:r w:rsidRPr="00B821F3">
        <w:rPr>
          <w:rFonts w:ascii="Arial" w:hAnsi="Arial" w:cs="Arial"/>
          <w:b/>
          <w:sz w:val="18"/>
          <w:szCs w:val="18"/>
        </w:rPr>
        <w:t>URO</w:t>
      </w:r>
    </w:p>
    <w:p w:rsidR="00477EB7" w:rsidRPr="00F30D7A"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sidRPr="00F30D7A">
        <w:rPr>
          <w:rFonts w:ascii="Arial" w:hAnsi="Arial" w:cs="Arial"/>
          <w:b/>
          <w:sz w:val="20"/>
          <w:szCs w:val="20"/>
        </w:rPr>
        <w:t xml:space="preserve">“FutureLeardiLAB”  PROGETTO M4C1I3.2-2022-962 – P -13586   </w:t>
      </w:r>
    </w:p>
    <w:p w:rsidR="00477EB7" w:rsidRPr="00F30D7A" w:rsidRDefault="00477EB7"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i/>
        </w:rPr>
      </w:pPr>
      <w:r w:rsidRPr="00F30D7A">
        <w:rPr>
          <w:rFonts w:ascii="Arial" w:hAnsi="Arial" w:cs="Arial"/>
          <w:b/>
          <w:sz w:val="20"/>
          <w:szCs w:val="20"/>
        </w:rPr>
        <w:t>CUP B34D22004890006</w:t>
      </w:r>
    </w:p>
    <w:p w:rsidR="00477EB7" w:rsidRPr="00CA6F99" w:rsidRDefault="00477EB7" w:rsidP="00F30D7A">
      <w:pPr>
        <w:tabs>
          <w:tab w:val="left" w:pos="6237"/>
        </w:tabs>
        <w:rPr>
          <w:rFonts w:cs="Calibri"/>
        </w:rPr>
      </w:pPr>
      <w:r w:rsidRPr="00F30D7A">
        <w:rPr>
          <w:rFonts w:cs="Calibri"/>
        </w:rPr>
        <w:tab/>
      </w:r>
      <w:r>
        <w:rPr>
          <w:rFonts w:cs="Calibri"/>
        </w:rPr>
        <w:t>A</w:t>
      </w:r>
      <w:r w:rsidRPr="00CA6F99">
        <w:rPr>
          <w:rFonts w:cs="Calibri"/>
        </w:rPr>
        <w:t>l Dirigente Scolastico</w:t>
      </w:r>
    </w:p>
    <w:p w:rsidR="00477EB7" w:rsidRPr="00CA6F99" w:rsidRDefault="00477EB7" w:rsidP="00F30D7A">
      <w:pPr>
        <w:tabs>
          <w:tab w:val="left" w:pos="6237"/>
        </w:tabs>
        <w:rPr>
          <w:rFonts w:cs="Calibri"/>
        </w:rPr>
      </w:pPr>
      <w:r w:rsidRPr="00CA6F99">
        <w:rPr>
          <w:rFonts w:cs="Calibri"/>
        </w:rPr>
        <w:tab/>
        <w:t>dell’I.</w:t>
      </w:r>
      <w:r>
        <w:rPr>
          <w:rFonts w:cs="Calibri"/>
        </w:rPr>
        <w:t>I.S. LEARDI  di Casale M.to</w:t>
      </w:r>
    </w:p>
    <w:p w:rsidR="00477EB7" w:rsidRDefault="00477EB7" w:rsidP="00F35E16">
      <w:pPr>
        <w:spacing w:before="120" w:after="120"/>
        <w:jc w:val="both"/>
        <w:rPr>
          <w:rFonts w:cs="Calibri"/>
          <w:b/>
        </w:rPr>
      </w:pPr>
      <w:bookmarkStart w:id="0" w:name="_heading=h.gjdgxs" w:colFirst="0" w:colLast="0"/>
      <w:bookmarkEnd w:id="0"/>
      <w:r>
        <w:rPr>
          <w:rFonts w:cs="Calibri"/>
          <w:b/>
        </w:rPr>
        <w:t xml:space="preserve">Il/La sottoscritto/a _____________________________________ nato/a a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rsidR="00477EB7" w:rsidRDefault="00477EB7" w:rsidP="00F35E16">
      <w:pPr>
        <w:spacing w:before="120" w:after="120"/>
        <w:jc w:val="both"/>
        <w:rPr>
          <w:rFonts w:cs="Calibri"/>
        </w:rPr>
      </w:pPr>
    </w:p>
    <w:p w:rsidR="00477EB7" w:rsidRDefault="00477EB7" w:rsidP="00F35E16">
      <w:pPr>
        <w:spacing w:before="120" w:after="120"/>
        <w:jc w:val="both"/>
        <w:rPr>
          <w:rFonts w:cs="Calibri"/>
          <w:b/>
        </w:rPr>
      </w:pPr>
      <w:r>
        <w:rPr>
          <w:rFonts w:cs="Calibri"/>
        </w:rPr>
        <w:t xml:space="preserve">in relazione all’incarico avente ad oggetto PROGETTISTA TECNICO </w:t>
      </w:r>
      <w:r w:rsidRPr="00190704">
        <w:rPr>
          <w:rFonts w:cs="Calibri"/>
          <w:b/>
        </w:rPr>
        <w:t xml:space="preserve">AZIONE </w:t>
      </w:r>
      <w:r>
        <w:rPr>
          <w:rFonts w:cs="Calibri"/>
          <w:b/>
        </w:rPr>
        <w:t>2</w:t>
      </w:r>
      <w:r w:rsidRPr="00190704">
        <w:rPr>
          <w:rFonts w:cs="Calibri"/>
          <w:b/>
        </w:rPr>
        <w:t xml:space="preserve"> – NEXT GENERATION </w:t>
      </w:r>
      <w:r>
        <w:rPr>
          <w:rFonts w:cs="Calibri"/>
          <w:b/>
        </w:rPr>
        <w:t>LAB</w:t>
      </w:r>
      <w:r w:rsidRPr="00190704">
        <w:rPr>
          <w:rFonts w:cs="Calibri"/>
          <w:b/>
        </w:rPr>
        <w:t xml:space="preserve">S – </w:t>
      </w:r>
      <w:r>
        <w:rPr>
          <w:rFonts w:cs="Calibri"/>
          <w:b/>
        </w:rPr>
        <w:t xml:space="preserve"> </w:t>
      </w:r>
      <w:r w:rsidRPr="00A4173E">
        <w:rPr>
          <w:rFonts w:cs="Arial"/>
          <w:b/>
        </w:rPr>
        <w:t>LABORATORI PER LE PROFESSIONI DIGITALI DEL FUTURO</w:t>
      </w:r>
      <w:r>
        <w:rPr>
          <w:rFonts w:ascii="Arial" w:hAnsi="Arial" w:cs="Arial"/>
          <w:b/>
          <w:sz w:val="18"/>
          <w:szCs w:val="18"/>
        </w:rPr>
        <w:t xml:space="preserve">- </w:t>
      </w:r>
      <w:r>
        <w:rPr>
          <w:rFonts w:cs="Calibri"/>
          <w:b/>
        </w:rPr>
        <w:t>“FutureLeardiLAB”</w:t>
      </w:r>
      <w:r w:rsidRPr="00190704">
        <w:rPr>
          <w:rFonts w:cs="Calibri"/>
          <w:b/>
        </w:rPr>
        <w:t xml:space="preserve">  PROGETTO M4C1I3.2-2022-96</w:t>
      </w:r>
      <w:r>
        <w:rPr>
          <w:rFonts w:cs="Calibri"/>
          <w:b/>
        </w:rPr>
        <w:t>2 – P 13586</w:t>
      </w:r>
      <w:r w:rsidRPr="00190704">
        <w:rPr>
          <w:rFonts w:cs="Calibri"/>
          <w:b/>
        </w:rPr>
        <w:t xml:space="preserve">   </w:t>
      </w:r>
      <w:r>
        <w:rPr>
          <w:rFonts w:cs="Calibri"/>
          <w:b/>
        </w:rPr>
        <w:t xml:space="preserve">- </w:t>
      </w:r>
      <w:r w:rsidRPr="00190704">
        <w:rPr>
          <w:rFonts w:cs="Calibri"/>
          <w:b/>
        </w:rPr>
        <w:t>CUP B34D22004</w:t>
      </w:r>
      <w:r>
        <w:rPr>
          <w:rFonts w:cs="Calibri"/>
          <w:b/>
        </w:rPr>
        <w:t>8</w:t>
      </w:r>
      <w:r w:rsidRPr="00190704">
        <w:rPr>
          <w:rFonts w:cs="Calibri"/>
          <w:b/>
        </w:rPr>
        <w:t>90006</w:t>
      </w:r>
    </w:p>
    <w:p w:rsidR="00477EB7" w:rsidRDefault="00477EB7" w:rsidP="00F35E16">
      <w:pPr>
        <w:spacing w:before="120" w:after="120"/>
        <w:jc w:val="both"/>
        <w:rPr>
          <w:rFonts w:cs="Calibri"/>
          <w:b/>
        </w:rPr>
      </w:pPr>
      <w:r>
        <w:rPr>
          <w:rFonts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477EB7" w:rsidRDefault="00477EB7" w:rsidP="00F35E16">
      <w:pPr>
        <w:spacing w:before="120" w:after="120"/>
        <w:jc w:val="center"/>
        <w:rPr>
          <w:rFonts w:cs="Calibri"/>
          <w:b/>
        </w:rPr>
      </w:pPr>
    </w:p>
    <w:p w:rsidR="00477EB7" w:rsidRDefault="00477EB7" w:rsidP="00F35E16">
      <w:pPr>
        <w:spacing w:before="120" w:after="120"/>
        <w:jc w:val="center"/>
        <w:rPr>
          <w:rFonts w:cs="Calibri"/>
          <w:b/>
        </w:rPr>
      </w:pPr>
      <w:r>
        <w:rPr>
          <w:rFonts w:cs="Calibri"/>
          <w:b/>
        </w:rPr>
        <w:t>DICHIARA</w:t>
      </w:r>
    </w:p>
    <w:p w:rsidR="00477EB7" w:rsidRDefault="00477EB7" w:rsidP="00F35E16">
      <w:pPr>
        <w:widowControl/>
        <w:numPr>
          <w:ilvl w:val="0"/>
          <w:numId w:val="47"/>
        </w:numPr>
        <w:spacing w:before="120" w:after="0"/>
        <w:ind w:left="709"/>
        <w:jc w:val="both"/>
        <w:rPr>
          <w:rFonts w:cs="Calibri"/>
          <w:color w:val="000000"/>
        </w:rPr>
      </w:pPr>
      <w:r>
        <w:rPr>
          <w:rFonts w:cs="Calibri"/>
          <w:color w:val="000000"/>
        </w:rPr>
        <w:t xml:space="preserve">di non trovarsi in situazione di incompatibilità, ai sensi di quanto previsto dal d.lgs. n. 39/2013 e dall’art. 53, del d.lgs. n. 165/2001; </w:t>
      </w:r>
    </w:p>
    <w:p w:rsidR="00477EB7" w:rsidRDefault="00477EB7" w:rsidP="00F35E16">
      <w:pPr>
        <w:ind w:left="709" w:hanging="284"/>
        <w:jc w:val="both"/>
        <w:rPr>
          <w:rFonts w:cs="Calibri"/>
          <w:color w:val="000000"/>
        </w:rPr>
      </w:pPr>
      <w:r>
        <w:rPr>
          <w:rFonts w:cs="Calibri"/>
          <w:color w:val="000000"/>
        </w:rPr>
        <w:t xml:space="preserve">     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rsidR="00477EB7" w:rsidRDefault="00477EB7" w:rsidP="00F35E16">
      <w:pPr>
        <w:widowControl/>
        <w:numPr>
          <w:ilvl w:val="0"/>
          <w:numId w:val="47"/>
        </w:numPr>
        <w:spacing w:after="0"/>
        <w:ind w:left="709"/>
        <w:jc w:val="both"/>
        <w:rPr>
          <w:rFonts w:cs="Calibri"/>
          <w:color w:val="000000"/>
        </w:rPr>
      </w:pPr>
      <w:r>
        <w:rPr>
          <w:rFonts w:cs="Calibri"/>
          <w:color w:val="000000"/>
        </w:rPr>
        <w:t>di non trovarsi in situazioni di conflitto di interessi, anche potenziale, ai sensi dell’art. 53, comma 14, del d.lgs. n. 165/2001, che possano interferire con l’esercizio dell’incarico;</w:t>
      </w:r>
    </w:p>
    <w:p w:rsidR="00477EB7" w:rsidRDefault="00477EB7" w:rsidP="00F35E16">
      <w:pPr>
        <w:widowControl/>
        <w:numPr>
          <w:ilvl w:val="0"/>
          <w:numId w:val="47"/>
        </w:numPr>
        <w:spacing w:after="0"/>
        <w:ind w:left="709"/>
        <w:jc w:val="both"/>
        <w:rPr>
          <w:rFonts w:cs="Calibri"/>
          <w:color w:val="000000"/>
        </w:rPr>
      </w:pPr>
      <w:r>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477EB7" w:rsidRDefault="00477EB7" w:rsidP="00F35E16">
      <w:pPr>
        <w:widowControl/>
        <w:numPr>
          <w:ilvl w:val="0"/>
          <w:numId w:val="47"/>
        </w:numPr>
        <w:spacing w:after="0"/>
        <w:ind w:left="709"/>
        <w:jc w:val="both"/>
        <w:rPr>
          <w:rFonts w:cs="Calibri"/>
          <w:color w:val="000000"/>
        </w:rPr>
      </w:pPr>
      <w:r>
        <w:rPr>
          <w:rFonts w:cs="Calibri"/>
          <w:color w:val="000000"/>
        </w:rPr>
        <w:t>di aver preso piena cognizione del D.M. 26 aprile 2022, n. 105, recante il Codice di Comportamento dei dipendenti del Ministero dell’istruzione e del merito;</w:t>
      </w:r>
    </w:p>
    <w:p w:rsidR="00477EB7" w:rsidRDefault="00477EB7" w:rsidP="00F35E16">
      <w:pPr>
        <w:widowControl/>
        <w:numPr>
          <w:ilvl w:val="0"/>
          <w:numId w:val="47"/>
        </w:numPr>
        <w:spacing w:after="0"/>
        <w:ind w:left="709"/>
        <w:jc w:val="both"/>
        <w:rPr>
          <w:rFonts w:cs="Calibri"/>
          <w:color w:val="000000"/>
        </w:rPr>
      </w:pPr>
      <w:r>
        <w:rPr>
          <w:rFonts w:cs="Calibri"/>
          <w:color w:val="000000"/>
        </w:rPr>
        <w:t>di impegnarsi a comunicare tempestivamente all’Istituzione scolastica conferente eventuali variazioni che dovessero intervenire nel corso dello svolgimento dell’incarico;</w:t>
      </w:r>
    </w:p>
    <w:p w:rsidR="00477EB7" w:rsidRDefault="00477EB7" w:rsidP="00F35E16">
      <w:pPr>
        <w:widowControl/>
        <w:numPr>
          <w:ilvl w:val="0"/>
          <w:numId w:val="47"/>
        </w:numPr>
        <w:spacing w:after="0"/>
        <w:ind w:left="709"/>
        <w:jc w:val="both"/>
        <w:rPr>
          <w:rFonts w:cs="Calibri"/>
          <w:color w:val="000000"/>
        </w:rPr>
      </w:pPr>
      <w:r>
        <w:rPr>
          <w:rFonts w:cs="Calibri"/>
          <w:color w:val="000000"/>
        </w:rPr>
        <w:t>di impegnarsi altresì a comunicare all’Istituzione scolastica qualsiasi altra circostanza sopravvenuta di carattere ostativo rispetto all’espletamento dell’incarico;</w:t>
      </w:r>
    </w:p>
    <w:p w:rsidR="00477EB7" w:rsidRDefault="00477EB7" w:rsidP="00F35E16">
      <w:pPr>
        <w:widowControl/>
        <w:numPr>
          <w:ilvl w:val="0"/>
          <w:numId w:val="47"/>
        </w:numPr>
        <w:spacing w:after="0"/>
        <w:ind w:left="709"/>
        <w:jc w:val="both"/>
        <w:rPr>
          <w:rFonts w:cs="Calibri"/>
          <w:color w:val="000000"/>
        </w:rPr>
      </w:pPr>
      <w:r>
        <w:rPr>
          <w:rFonts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477EB7" w:rsidRDefault="00477EB7" w:rsidP="00F35E16">
      <w:pPr>
        <w:spacing w:before="120" w:after="120"/>
        <w:jc w:val="both"/>
        <w:rPr>
          <w:rFonts w:cs="Calibri"/>
          <w:color w:val="000000"/>
        </w:rPr>
      </w:pPr>
      <w:r>
        <w:rPr>
          <w:rFonts w:cs="Calibri"/>
          <w:color w:val="000000"/>
        </w:rPr>
        <w:t>………………………, lì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rsidR="00477EB7" w:rsidRDefault="00477EB7" w:rsidP="00F35E16">
      <w:pPr>
        <w:spacing w:before="120" w:after="120"/>
        <w:jc w:val="both"/>
        <w:rPr>
          <w:rFonts w:cs="Calibri"/>
          <w:color w:val="000000"/>
        </w:rPr>
      </w:pPr>
      <w:bookmarkStart w:id="1" w:name="_heading=h.30j0zll" w:colFirst="0" w:colLast="0"/>
      <w:bookmarkEnd w:id="1"/>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IL DICHIARANTE</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w:t>
      </w:r>
      <w:r>
        <w:rPr>
          <w:rFonts w:cs="Calibri"/>
          <w:color w:val="000000"/>
        </w:rPr>
        <w:tab/>
        <w:t xml:space="preserve">              </w:t>
      </w:r>
    </w:p>
    <w:p w:rsidR="00477EB7" w:rsidRDefault="00477EB7" w:rsidP="00F35E16">
      <w:pPr>
        <w:spacing w:before="120" w:after="120"/>
        <w:ind w:left="4956"/>
        <w:jc w:val="both"/>
        <w:rPr>
          <w:rFonts w:cs="Calibri"/>
        </w:rPr>
      </w:pPr>
      <w:r>
        <w:rPr>
          <w:rFonts w:cs="Calibri"/>
        </w:rPr>
        <w:t xml:space="preserve">                      ____________________________</w:t>
      </w:r>
    </w:p>
    <w:p w:rsidR="00477EB7" w:rsidRDefault="00477EB7" w:rsidP="00F35E16">
      <w:pPr>
        <w:spacing w:before="120" w:after="120"/>
        <w:jc w:val="both"/>
        <w:rPr>
          <w:rFonts w:cs="Calibri"/>
          <w:b/>
          <w:u w:val="single"/>
        </w:rPr>
      </w:pPr>
    </w:p>
    <w:p w:rsidR="00477EB7" w:rsidRDefault="00477EB7" w:rsidP="00F35E16">
      <w:pPr>
        <w:rPr>
          <w:rFonts w:cs="Calibri"/>
        </w:rPr>
      </w:pPr>
    </w:p>
    <w:p w:rsidR="00477EB7" w:rsidRPr="00F30D7A" w:rsidRDefault="00477EB7" w:rsidP="00F30D7A"/>
    <w:sectPr w:rsidR="00477EB7" w:rsidRPr="00F30D7A" w:rsidSect="00EC57DC">
      <w:headerReference w:type="default" r:id="rId7"/>
      <w:footerReference w:type="default" r:id="rId8"/>
      <w:pgSz w:w="11906" w:h="16838"/>
      <w:pgMar w:top="3119" w:right="991" w:bottom="2694" w:left="993" w:header="284" w:footer="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EB7" w:rsidRDefault="00477EB7" w:rsidP="002231BF">
      <w:pPr>
        <w:spacing w:after="0" w:line="240" w:lineRule="auto"/>
      </w:pPr>
      <w:r>
        <w:separator/>
      </w:r>
    </w:p>
  </w:endnote>
  <w:endnote w:type="continuationSeparator" w:id="0">
    <w:p w:rsidR="00477EB7" w:rsidRDefault="00477EB7" w:rsidP="002231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57"/>
    </w:tblGrid>
    <w:tr w:rsidR="00477EB7" w:rsidRPr="002E08CA" w:rsidTr="002E08CA">
      <w:trPr>
        <w:jc w:val="center"/>
      </w:trPr>
      <w:tc>
        <w:tcPr>
          <w:tcW w:w="10065" w:type="dxa"/>
        </w:tcPr>
        <w:p w:rsidR="00477EB7" w:rsidRPr="002E08CA" w:rsidRDefault="00477EB7" w:rsidP="002E08CA">
          <w:pPr>
            <w:pStyle w:val="Footer"/>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rsidR="00477EB7" w:rsidRPr="002E08CA" w:rsidRDefault="00477EB7"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 </w:t>
          </w:r>
          <w:r w:rsidRPr="002E08CA">
            <w:rPr>
              <w:rFonts w:ascii="Arial Narrow" w:hAnsi="Arial Narrow"/>
              <w:sz w:val="18"/>
              <w:szCs w:val="18"/>
            </w:rPr>
            <w:t>codice M.I.U.R.:  ALTD013013</w:t>
          </w:r>
        </w:p>
        <w:p w:rsidR="00477EB7" w:rsidRPr="002E08CA" w:rsidRDefault="00477EB7"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LICEO ARTISTICO AUDIOVISIVO MULTIMEDIALE “Angelo MORBELLI” -  </w:t>
          </w:r>
          <w:r w:rsidRPr="002E08CA">
            <w:rPr>
              <w:rFonts w:ascii="Arial Narrow" w:hAnsi="Arial Narrow"/>
              <w:sz w:val="18"/>
              <w:szCs w:val="18"/>
            </w:rPr>
            <w:t>codice M.I.U.R.:  ALSL013014</w:t>
          </w:r>
        </w:p>
        <w:p w:rsidR="00477EB7" w:rsidRPr="002E08CA" w:rsidRDefault="00477EB7" w:rsidP="002E08CA">
          <w:pPr>
            <w:pStyle w:val="Footer"/>
            <w:tabs>
              <w:tab w:val="clear" w:pos="4819"/>
            </w:tabs>
            <w:jc w:val="center"/>
            <w:rPr>
              <w:rFonts w:ascii="Arial Narrow" w:hAnsi="Arial Narrow"/>
              <w:sz w:val="16"/>
              <w:szCs w:val="16"/>
            </w:rPr>
          </w:pPr>
          <w:r w:rsidRPr="002E08CA">
            <w:rPr>
              <w:rFonts w:ascii="Arial Narrow" w:hAnsi="Arial Narrow"/>
              <w:sz w:val="18"/>
              <w:szCs w:val="18"/>
            </w:rPr>
            <w:t>Corso SERALE – codice M.I.U.R.:  ALTD01352D</w:t>
          </w:r>
          <w:r w:rsidRPr="002E08CA">
            <w:rPr>
              <w:rFonts w:ascii="Arial Narrow" w:hAnsi="Arial Narrow"/>
              <w:sz w:val="18"/>
              <w:szCs w:val="18"/>
            </w:rPr>
            <w:br/>
          </w:r>
          <w:r w:rsidRPr="002E08CA">
            <w:rPr>
              <w:rFonts w:ascii="Arial Narrow" w:hAnsi="Arial Narrow"/>
              <w:sz w:val="16"/>
              <w:szCs w:val="16"/>
            </w:rPr>
            <w:t>VIA LEARDI, 1 - 15033 CASALE MONFERRATO (AL) - TEL. 0142452031 - TEL./FAX 014276136</w:t>
          </w:r>
        </w:p>
        <w:p w:rsidR="00477EB7" w:rsidRPr="002E08CA" w:rsidRDefault="00477EB7" w:rsidP="002E08CA">
          <w:pPr>
            <w:pStyle w:val="Footer"/>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rsidR="00477EB7" w:rsidRPr="002E08CA" w:rsidRDefault="00477EB7" w:rsidP="002E08CA">
          <w:pPr>
            <w:pStyle w:val="Footer"/>
            <w:tabs>
              <w:tab w:val="clear" w:pos="4819"/>
            </w:tabs>
            <w:jc w:val="center"/>
            <w:rPr>
              <w:rFonts w:ascii="Arial Narrow" w:hAnsi="Arial Narrow"/>
              <w:sz w:val="16"/>
              <w:szCs w:val="16"/>
            </w:rPr>
          </w:pPr>
          <w:r w:rsidRPr="002E08CA">
            <w:rPr>
              <w:rFonts w:ascii="Arial Narrow" w:hAnsi="Arial Narrow"/>
              <w:sz w:val="16"/>
              <w:szCs w:val="16"/>
            </w:rPr>
            <w:t>Con aggregazione:</w:t>
          </w:r>
        </w:p>
        <w:p w:rsidR="00477EB7" w:rsidRPr="002E08CA" w:rsidRDefault="00477EB7"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ISTITUTO TECNICO per  l’AGRICOLTURA STATALE con CONVITTO ANNESSO “V. LUPARIA”  -  </w:t>
          </w:r>
          <w:r w:rsidRPr="002E08CA">
            <w:rPr>
              <w:rFonts w:ascii="Arial Narrow" w:hAnsi="Arial Narrow"/>
              <w:sz w:val="18"/>
              <w:szCs w:val="18"/>
            </w:rPr>
            <w:t>codice M.I.U.R.:  ALTA01301L</w:t>
          </w:r>
          <w:r w:rsidRPr="002E08CA">
            <w:rPr>
              <w:rFonts w:ascii="Arial Narrow" w:hAnsi="Arial Narrow"/>
              <w:sz w:val="16"/>
              <w:szCs w:val="16"/>
            </w:rPr>
            <w:br/>
            <w:t xml:space="preserve">VIA LUPARIA, 14 - fraz. San Martino di Rosignano - 15030 ROSIGNANO M.TO (AL) </w:t>
          </w:r>
        </w:p>
        <w:p w:rsidR="00477EB7" w:rsidRPr="002E08CA" w:rsidRDefault="00477EB7" w:rsidP="002E08CA">
          <w:pPr>
            <w:pStyle w:val="Footer"/>
            <w:tabs>
              <w:tab w:val="clear" w:pos="4819"/>
            </w:tabs>
            <w:jc w:val="center"/>
            <w:rPr>
              <w:rFonts w:ascii="Arial Narrow" w:hAnsi="Arial Narrow"/>
              <w:sz w:val="12"/>
              <w:szCs w:val="12"/>
            </w:rPr>
          </w:pPr>
          <w:r w:rsidRPr="002E08CA">
            <w:rPr>
              <w:rFonts w:ascii="Arial Narrow" w:hAnsi="Arial Narrow"/>
              <w:sz w:val="16"/>
              <w:szCs w:val="16"/>
            </w:rPr>
            <w:t>TEL.: 0142690064 - 0142488214 - Fax. 0142488748 - E-Mail: segreteria@luparia.it - Sito Web: http://www.luparia.it</w:t>
          </w:r>
        </w:p>
        <w:p w:rsidR="00477EB7" w:rsidRPr="002E08CA" w:rsidRDefault="00477EB7" w:rsidP="002E08CA">
          <w:pPr>
            <w:pStyle w:val="Footer"/>
            <w:tabs>
              <w:tab w:val="clear" w:pos="4819"/>
            </w:tabs>
            <w:jc w:val="center"/>
            <w:rPr>
              <w:sz w:val="12"/>
              <w:szCs w:val="12"/>
            </w:rPr>
          </w:pPr>
        </w:p>
      </w:tc>
    </w:tr>
  </w:tbl>
  <w:p w:rsidR="00477EB7" w:rsidRPr="009D2108" w:rsidRDefault="00477EB7" w:rsidP="00BA56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EB7" w:rsidRDefault="00477EB7" w:rsidP="002231BF">
      <w:pPr>
        <w:spacing w:after="0" w:line="240" w:lineRule="auto"/>
      </w:pPr>
      <w:r>
        <w:separator/>
      </w:r>
    </w:p>
  </w:footnote>
  <w:footnote w:type="continuationSeparator" w:id="0">
    <w:p w:rsidR="00477EB7" w:rsidRDefault="00477EB7" w:rsidP="002231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027" w:type="dxa"/>
      <w:jc w:val="center"/>
      <w:tblLayout w:type="fixed"/>
      <w:tblLook w:val="00A0"/>
    </w:tblPr>
    <w:tblGrid>
      <w:gridCol w:w="2821"/>
      <w:gridCol w:w="4591"/>
      <w:gridCol w:w="1843"/>
      <w:gridCol w:w="1772"/>
    </w:tblGrid>
    <w:tr w:rsidR="00477EB7" w:rsidRPr="002E08CA" w:rsidTr="002E08CA">
      <w:trPr>
        <w:trHeight w:val="568"/>
        <w:jc w:val="center"/>
      </w:trPr>
      <w:tc>
        <w:tcPr>
          <w:tcW w:w="2821" w:type="dxa"/>
          <w:vAlign w:val="center"/>
        </w:tcPr>
        <w:p w:rsidR="00477EB7" w:rsidRPr="002E08CA" w:rsidRDefault="00477EB7" w:rsidP="002E08CA">
          <w:pPr>
            <w:pStyle w:val="Header"/>
            <w:tabs>
              <w:tab w:val="clear" w:pos="4819"/>
              <w:tab w:val="clear" w:pos="9638"/>
            </w:tabs>
            <w:rPr>
              <w:rFonts w:ascii="Times New Roman" w:hAnsi="Times New Roman"/>
              <w:b/>
              <w:color w:val="C00000"/>
              <w:sz w:val="60"/>
              <w:szCs w:val="60"/>
            </w:rPr>
          </w:pPr>
        </w:p>
      </w:tc>
      <w:tc>
        <w:tcPr>
          <w:tcW w:w="4591" w:type="dxa"/>
        </w:tcPr>
        <w:p w:rsidR="00477EB7" w:rsidRPr="002E08CA" w:rsidRDefault="00477EB7" w:rsidP="002E08CA">
          <w:pPr>
            <w:pStyle w:val="Header"/>
            <w:jc w:val="center"/>
            <w:rPr>
              <w:sz w:val="18"/>
              <w:szCs w:val="18"/>
            </w:rPr>
          </w:pPr>
        </w:p>
      </w:tc>
      <w:tc>
        <w:tcPr>
          <w:tcW w:w="1843" w:type="dxa"/>
          <w:vAlign w:val="center"/>
        </w:tcPr>
        <w:p w:rsidR="00477EB7" w:rsidRPr="002E08CA" w:rsidRDefault="00477EB7" w:rsidP="002E08CA">
          <w:pPr>
            <w:pStyle w:val="Header"/>
            <w:tabs>
              <w:tab w:val="clear" w:pos="4819"/>
              <w:tab w:val="clear" w:pos="9638"/>
            </w:tabs>
            <w:jc w:val="center"/>
          </w:pPr>
        </w:p>
      </w:tc>
      <w:tc>
        <w:tcPr>
          <w:tcW w:w="1772" w:type="dxa"/>
          <w:vAlign w:val="center"/>
        </w:tcPr>
        <w:p w:rsidR="00477EB7" w:rsidRPr="002E08CA" w:rsidRDefault="00477EB7" w:rsidP="002E08CA">
          <w:pPr>
            <w:pStyle w:val="Header"/>
            <w:tabs>
              <w:tab w:val="clear" w:pos="4819"/>
              <w:tab w:val="clear" w:pos="9638"/>
            </w:tabs>
            <w:jc w:val="center"/>
            <w:rPr>
              <w:b/>
              <w:sz w:val="16"/>
              <w:szCs w:val="16"/>
            </w:rPr>
          </w:pPr>
        </w:p>
      </w:tc>
    </w:tr>
    <w:tr w:rsidR="00477EB7" w:rsidRPr="002E08CA" w:rsidTr="002E08CA">
      <w:trPr>
        <w:trHeight w:val="1247"/>
        <w:jc w:val="center"/>
      </w:trPr>
      <w:tc>
        <w:tcPr>
          <w:tcW w:w="11027" w:type="dxa"/>
          <w:gridSpan w:val="4"/>
        </w:tcPr>
        <w:p w:rsidR="00477EB7" w:rsidRPr="002E08CA" w:rsidRDefault="00477EB7" w:rsidP="002E08CA">
          <w:pPr>
            <w:pStyle w:val="Header"/>
            <w:tabs>
              <w:tab w:val="clear" w:pos="4819"/>
              <w:tab w:val="clear" w:pos="9638"/>
            </w:tabs>
            <w:rPr>
              <w:noProof/>
              <w:sz w:val="4"/>
              <w:szCs w:val="4"/>
              <w:lang w:eastAsia="it-IT"/>
            </w:rPr>
          </w:pPr>
        </w:p>
        <w:p w:rsidR="00477EB7" w:rsidRPr="002E08CA" w:rsidRDefault="00477EB7" w:rsidP="002E08CA">
          <w:pPr>
            <w:spacing w:after="0" w:line="240" w:lineRule="auto"/>
            <w:rPr>
              <w:lang w:eastAsia="it-IT"/>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4" o:spid="_x0000_s2049" type="#_x0000_t75" style="position:absolute;margin-left:262pt;margin-top:.75pt;width:283.45pt;height:47.6pt;z-index:251660288;visibility:visible">
                <v:imagedata r:id="rId1" o:title=""/>
              </v:shape>
            </w:pict>
          </w:r>
          <w:r>
            <w:rPr>
              <w:noProof/>
              <w:lang w:eastAsia="it-IT"/>
            </w:rPr>
            <w:pict>
              <v:shape id="Immagine 45" o:spid="_x0000_i1031" type="#_x0000_t75" style="width:246pt;height:42.75pt;visibility:visible">
                <v:imagedata r:id="rId2" o:title=""/>
              </v:shape>
            </w:pict>
          </w:r>
        </w:p>
        <w:tbl>
          <w:tblPr>
            <w:tblW w:w="0" w:type="auto"/>
            <w:tblLayout w:type="fixed"/>
            <w:tblLook w:val="00A0"/>
          </w:tblPr>
          <w:tblGrid>
            <w:gridCol w:w="1644"/>
            <w:gridCol w:w="1791"/>
            <w:gridCol w:w="1706"/>
          </w:tblGrid>
          <w:tr w:rsidR="00477EB7" w:rsidRPr="002E08CA" w:rsidTr="002E08CA">
            <w:tc>
              <w:tcPr>
                <w:tcW w:w="1644" w:type="dxa"/>
                <w:vAlign w:val="center"/>
              </w:tcPr>
              <w:p w:rsidR="00477EB7" w:rsidRPr="002E08CA" w:rsidRDefault="00477EB7" w:rsidP="002E08CA">
                <w:pPr>
                  <w:spacing w:after="0" w:line="240" w:lineRule="auto"/>
                  <w:ind w:left="-76"/>
                  <w:rPr>
                    <w:lang w:eastAsia="it-IT"/>
                  </w:rPr>
                </w:pPr>
                <w:r>
                  <w:rPr>
                    <w:noProof/>
                    <w:lang w:eastAsia="it-IT"/>
                  </w:rPr>
                  <w:pict>
                    <v:shape id="Immagine 46" o:spid="_x0000_i1032" type="#_x0000_t75" style="width:81.75pt;height:20.25pt;visibility:visible">
                      <v:imagedata r:id="rId3" o:title=""/>
                    </v:shape>
                  </w:pict>
                </w:r>
              </w:p>
            </w:tc>
            <w:tc>
              <w:tcPr>
                <w:tcW w:w="1791" w:type="dxa"/>
                <w:vAlign w:val="center"/>
              </w:tcPr>
              <w:p w:rsidR="00477EB7" w:rsidRPr="002E08CA" w:rsidRDefault="00477EB7" w:rsidP="002E08CA">
                <w:pPr>
                  <w:spacing w:after="0" w:line="240" w:lineRule="auto"/>
                  <w:ind w:left="-20" w:right="-113"/>
                  <w:rPr>
                    <w:lang w:eastAsia="it-IT"/>
                  </w:rPr>
                </w:pPr>
                <w:r>
                  <w:rPr>
                    <w:noProof/>
                    <w:lang w:eastAsia="it-IT"/>
                  </w:rPr>
                  <w:pict>
                    <v:shape id="Immagine 47" o:spid="_x0000_i1033" type="#_x0000_t75" style="width:78.75pt;height:19.5pt;visibility:visible">
                      <v:imagedata r:id="rId4" o:title=""/>
                    </v:shape>
                  </w:pict>
                </w:r>
              </w:p>
            </w:tc>
            <w:tc>
              <w:tcPr>
                <w:tcW w:w="1706" w:type="dxa"/>
                <w:vAlign w:val="center"/>
              </w:tcPr>
              <w:p w:rsidR="00477EB7" w:rsidRPr="002E08CA" w:rsidRDefault="00477EB7" w:rsidP="002E08CA">
                <w:pPr>
                  <w:spacing w:after="0" w:line="240" w:lineRule="auto"/>
                  <w:ind w:left="-107" w:right="-169"/>
                  <w:rPr>
                    <w:lang w:eastAsia="it-IT"/>
                  </w:rPr>
                </w:pPr>
                <w:r>
                  <w:rPr>
                    <w:noProof/>
                    <w:lang w:eastAsia="it-IT"/>
                  </w:rPr>
                  <w:pict>
                    <v:shape id="Immagine 48" o:spid="_x0000_i1034" type="#_x0000_t75" style="width:79.5pt;height:12pt;visibility:visible">
                      <v:imagedata r:id="rId5" o:title=""/>
                    </v:shape>
                  </w:pict>
                </w:r>
              </w:p>
            </w:tc>
          </w:tr>
        </w:tbl>
        <w:p w:rsidR="00477EB7" w:rsidRPr="002E08CA" w:rsidRDefault="00477EB7" w:rsidP="002E08CA">
          <w:pPr>
            <w:spacing w:after="0" w:line="240" w:lineRule="auto"/>
            <w:rPr>
              <w:lang w:eastAsia="it-IT"/>
            </w:rPr>
          </w:pPr>
        </w:p>
      </w:tc>
    </w:tr>
    <w:tr w:rsidR="00477EB7" w:rsidRPr="002E08CA" w:rsidTr="002E08CA">
      <w:trPr>
        <w:trHeight w:val="568"/>
        <w:jc w:val="center"/>
      </w:trPr>
      <w:tc>
        <w:tcPr>
          <w:tcW w:w="2821" w:type="dxa"/>
          <w:vAlign w:val="center"/>
        </w:tcPr>
        <w:p w:rsidR="00477EB7" w:rsidRPr="002E08CA" w:rsidRDefault="00477EB7" w:rsidP="002E08CA">
          <w:pPr>
            <w:pStyle w:val="Header"/>
            <w:tabs>
              <w:tab w:val="clear" w:pos="4819"/>
              <w:tab w:val="clear" w:pos="9638"/>
            </w:tabs>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rsidR="00477EB7" w:rsidRPr="002E08CA" w:rsidRDefault="00477EB7" w:rsidP="002E08CA">
          <w:pPr>
            <w:pStyle w:val="Header"/>
            <w:tabs>
              <w:tab w:val="clear" w:pos="4819"/>
              <w:tab w:val="clear" w:pos="9638"/>
            </w:tabs>
            <w:jc w:val="center"/>
          </w:pPr>
        </w:p>
        <w:p w:rsidR="00477EB7" w:rsidRPr="002E08CA" w:rsidRDefault="00477EB7" w:rsidP="002E08CA">
          <w:pPr>
            <w:pStyle w:val="Header"/>
            <w:tabs>
              <w:tab w:val="clear" w:pos="4819"/>
              <w:tab w:val="clear" w:pos="9638"/>
            </w:tabs>
            <w:jc w:val="center"/>
            <w:rPr>
              <w:sz w:val="12"/>
              <w:szCs w:val="12"/>
            </w:rPr>
          </w:pPr>
          <w:r w:rsidRPr="00930CC2">
            <w:rPr>
              <w:noProof/>
              <w:sz w:val="12"/>
              <w:szCs w:val="12"/>
              <w:lang w:eastAsia="it-IT"/>
            </w:rPr>
            <w:pict>
              <v:shape id="Immagine 2" o:spid="_x0000_i1035" type="#_x0000_t75" alt="Globe_2018.jpg" style="width:47.25pt;height:48pt;visibility:visible">
                <v:imagedata r:id="rId6" o:title=""/>
              </v:shape>
            </w:pict>
          </w:r>
        </w:p>
        <w:p w:rsidR="00477EB7" w:rsidRPr="002E08CA" w:rsidRDefault="00477EB7" w:rsidP="002E08CA">
          <w:pPr>
            <w:pStyle w:val="Header"/>
            <w:jc w:val="center"/>
            <w:rPr>
              <w:sz w:val="18"/>
              <w:szCs w:val="18"/>
            </w:rPr>
          </w:pPr>
          <w:r w:rsidRPr="002E08CA">
            <w:rPr>
              <w:sz w:val="18"/>
              <w:szCs w:val="18"/>
            </w:rPr>
            <w:t>N.433 QM</w:t>
          </w:r>
        </w:p>
      </w:tc>
      <w:tc>
        <w:tcPr>
          <w:tcW w:w="1843" w:type="dxa"/>
          <w:vAlign w:val="center"/>
        </w:tcPr>
        <w:p w:rsidR="00477EB7" w:rsidRPr="002E08CA" w:rsidRDefault="00477EB7" w:rsidP="002E08CA">
          <w:pPr>
            <w:pStyle w:val="Header"/>
            <w:tabs>
              <w:tab w:val="clear" w:pos="4819"/>
              <w:tab w:val="clear" w:pos="9638"/>
            </w:tabs>
            <w:jc w:val="center"/>
          </w:pPr>
          <w:r>
            <w:rPr>
              <w:noProof/>
              <w:lang w:eastAsia="it-IT"/>
            </w:rPr>
            <w:pict>
              <v:shape id="Immagine 0" o:spid="_x0000_s2050" type="#_x0000_t75" alt="Logo_ICDL.png" style="position:absolute;left:0;text-align:left;margin-left:1.9pt;margin-top:6.4pt;width:87.65pt;height:56.8pt;z-index:251661312;visibility:visible;mso-position-horizontal-relative:text;mso-position-vertical-relative:text">
                <v:imagedata r:id="rId7" o:title=""/>
              </v:shape>
            </w:pict>
          </w:r>
        </w:p>
      </w:tc>
      <w:tc>
        <w:tcPr>
          <w:tcW w:w="1772" w:type="dxa"/>
          <w:vAlign w:val="center"/>
        </w:tcPr>
        <w:p w:rsidR="00477EB7" w:rsidRPr="002E08CA" w:rsidRDefault="00477EB7" w:rsidP="002E08CA">
          <w:pPr>
            <w:pStyle w:val="Header"/>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rsidR="00477EB7" w:rsidRPr="00091263" w:rsidRDefault="00477EB7" w:rsidP="00EC57DC">
    <w:pPr>
      <w:pStyle w:val="Header"/>
      <w:tabs>
        <w:tab w:val="clear" w:pos="4819"/>
        <w:tab w:val="clear" w:pos="9638"/>
      </w:tabs>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25pt;height:36.75pt;visibility:visible" o:bullet="t">
        <v:imagedata r:id="rId1" o:title=""/>
      </v:shape>
    </w:pict>
  </w:numPicBullet>
  <w:abstractNum w:abstractNumId="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nsid w:val="2DBE0009"/>
    <w:multiLevelType w:val="hybridMultilevel"/>
    <w:tmpl w:val="5504D5B0"/>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41952621"/>
    <w:multiLevelType w:val="hybridMultilevel"/>
    <w:tmpl w:val="592C49D8"/>
    <w:lvl w:ilvl="0" w:tplc="A26EF3DC">
      <w:numFmt w:val="bullet"/>
      <w:lvlText w:val="-"/>
      <w:lvlJc w:val="left"/>
      <w:pPr>
        <w:tabs>
          <w:tab w:val="num" w:pos="720"/>
        </w:tabs>
        <w:ind w:left="720" w:hanging="360"/>
      </w:pPr>
      <w:rPr>
        <w:rFonts w:ascii="Times New Roman" w:eastAsia="Times New Roman" w:hAnsi="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4FE2465A"/>
    <w:multiLevelType w:val="multilevel"/>
    <w:tmpl w:val="35D8082A"/>
    <w:lvl w:ilvl="0">
      <w:start w:val="1"/>
      <w:numFmt w:val="lowerRoman"/>
      <w:lvlText w:val="%1."/>
      <w:lvlJc w:val="right"/>
      <w:pPr>
        <w:ind w:left="1058" w:hanging="360"/>
      </w:pPr>
      <w:rPr>
        <w:rFonts w:cs="Times New Roman"/>
      </w:rPr>
    </w:lvl>
    <w:lvl w:ilvl="1">
      <w:start w:val="1"/>
      <w:numFmt w:val="lowerLetter"/>
      <w:lvlText w:val="%2."/>
      <w:lvlJc w:val="left"/>
      <w:pPr>
        <w:ind w:left="1778" w:hanging="360"/>
      </w:pPr>
      <w:rPr>
        <w:rFonts w:cs="Times New Roman"/>
      </w:rPr>
    </w:lvl>
    <w:lvl w:ilvl="2">
      <w:start w:val="1"/>
      <w:numFmt w:val="lowerRoman"/>
      <w:lvlText w:val="%3."/>
      <w:lvlJc w:val="right"/>
      <w:pPr>
        <w:ind w:left="2498" w:hanging="180"/>
      </w:pPr>
      <w:rPr>
        <w:rFonts w:cs="Times New Roman"/>
      </w:rPr>
    </w:lvl>
    <w:lvl w:ilvl="3">
      <w:start w:val="1"/>
      <w:numFmt w:val="decimal"/>
      <w:lvlText w:val="%4."/>
      <w:lvlJc w:val="left"/>
      <w:pPr>
        <w:ind w:left="3218" w:hanging="360"/>
      </w:pPr>
      <w:rPr>
        <w:rFonts w:cs="Times New Roman"/>
      </w:rPr>
    </w:lvl>
    <w:lvl w:ilvl="4">
      <w:start w:val="1"/>
      <w:numFmt w:val="lowerLetter"/>
      <w:lvlText w:val="%5."/>
      <w:lvlJc w:val="left"/>
      <w:pPr>
        <w:ind w:left="3938" w:hanging="360"/>
      </w:pPr>
      <w:rPr>
        <w:rFonts w:cs="Times New Roman"/>
      </w:rPr>
    </w:lvl>
    <w:lvl w:ilvl="5">
      <w:start w:val="1"/>
      <w:numFmt w:val="lowerRoman"/>
      <w:lvlText w:val="%6."/>
      <w:lvlJc w:val="right"/>
      <w:pPr>
        <w:ind w:left="4658" w:hanging="180"/>
      </w:pPr>
      <w:rPr>
        <w:rFonts w:cs="Times New Roman"/>
      </w:rPr>
    </w:lvl>
    <w:lvl w:ilvl="6">
      <w:start w:val="1"/>
      <w:numFmt w:val="decimal"/>
      <w:lvlText w:val="%7."/>
      <w:lvlJc w:val="left"/>
      <w:pPr>
        <w:ind w:left="5378" w:hanging="360"/>
      </w:pPr>
      <w:rPr>
        <w:rFonts w:cs="Times New Roman"/>
      </w:rPr>
    </w:lvl>
    <w:lvl w:ilvl="7">
      <w:start w:val="1"/>
      <w:numFmt w:val="lowerLetter"/>
      <w:lvlText w:val="%8."/>
      <w:lvlJc w:val="left"/>
      <w:pPr>
        <w:ind w:left="6098" w:hanging="360"/>
      </w:pPr>
      <w:rPr>
        <w:rFonts w:cs="Times New Roman"/>
      </w:rPr>
    </w:lvl>
    <w:lvl w:ilvl="8">
      <w:start w:val="1"/>
      <w:numFmt w:val="lowerRoman"/>
      <w:lvlText w:val="%9."/>
      <w:lvlJc w:val="right"/>
      <w:pPr>
        <w:ind w:left="6818" w:hanging="180"/>
      </w:pPr>
      <w:rPr>
        <w:rFonts w:cs="Times New Roman"/>
      </w:rPr>
    </w:lvl>
  </w:abstractNum>
  <w:abstractNum w:abstractNumId="27">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2">
    <w:nsid w:val="59445886"/>
    <w:multiLevelType w:val="hybridMultilevel"/>
    <w:tmpl w:val="BE788A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9">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3">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nsid w:val="78385A68"/>
    <w:multiLevelType w:val="hybridMultilevel"/>
    <w:tmpl w:val="0EAAD1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6">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12"/>
  </w:num>
  <w:num w:numId="3">
    <w:abstractNumId w:val="35"/>
  </w:num>
  <w:num w:numId="4">
    <w:abstractNumId w:val="4"/>
  </w:num>
  <w:num w:numId="5">
    <w:abstractNumId w:val="46"/>
  </w:num>
  <w:num w:numId="6">
    <w:abstractNumId w:val="23"/>
  </w:num>
  <w:num w:numId="7">
    <w:abstractNumId w:val="33"/>
  </w:num>
  <w:num w:numId="8">
    <w:abstractNumId w:val="28"/>
  </w:num>
  <w:num w:numId="9">
    <w:abstractNumId w:val="17"/>
  </w:num>
  <w:num w:numId="10">
    <w:abstractNumId w:val="20"/>
  </w:num>
  <w:num w:numId="11">
    <w:abstractNumId w:val="27"/>
  </w:num>
  <w:num w:numId="12">
    <w:abstractNumId w:val="1"/>
  </w:num>
  <w:num w:numId="13">
    <w:abstractNumId w:val="14"/>
  </w:num>
  <w:num w:numId="14">
    <w:abstractNumId w:val="40"/>
  </w:num>
  <w:num w:numId="15">
    <w:abstractNumId w:val="6"/>
  </w:num>
  <w:num w:numId="16">
    <w:abstractNumId w:val="42"/>
  </w:num>
  <w:num w:numId="17">
    <w:abstractNumId w:val="7"/>
  </w:num>
  <w:num w:numId="18">
    <w:abstractNumId w:val="41"/>
  </w:num>
  <w:num w:numId="19">
    <w:abstractNumId w:val="16"/>
  </w:num>
  <w:num w:numId="20">
    <w:abstractNumId w:val="19"/>
  </w:num>
  <w:num w:numId="21">
    <w:abstractNumId w:val="36"/>
  </w:num>
  <w:num w:numId="22">
    <w:abstractNumId w:val="30"/>
  </w:num>
  <w:num w:numId="23">
    <w:abstractNumId w:val="21"/>
  </w:num>
  <w:num w:numId="24">
    <w:abstractNumId w:val="18"/>
  </w:num>
  <w:num w:numId="25">
    <w:abstractNumId w:val="39"/>
  </w:num>
  <w:num w:numId="26">
    <w:abstractNumId w:val="0"/>
  </w:num>
  <w:num w:numId="27">
    <w:abstractNumId w:val="24"/>
  </w:num>
  <w:num w:numId="28">
    <w:abstractNumId w:val="11"/>
  </w:num>
  <w:num w:numId="29">
    <w:abstractNumId w:val="45"/>
  </w:num>
  <w:num w:numId="30">
    <w:abstractNumId w:val="37"/>
  </w:num>
  <w:num w:numId="31">
    <w:abstractNumId w:val="38"/>
  </w:num>
  <w:num w:numId="32">
    <w:abstractNumId w:val="9"/>
  </w:num>
  <w:num w:numId="33">
    <w:abstractNumId w:val="3"/>
  </w:num>
  <w:num w:numId="34">
    <w:abstractNumId w:val="2"/>
  </w:num>
  <w:num w:numId="35">
    <w:abstractNumId w:val="43"/>
  </w:num>
  <w:num w:numId="36">
    <w:abstractNumId w:val="8"/>
  </w:num>
  <w:num w:numId="37">
    <w:abstractNumId w:val="15"/>
  </w:num>
  <w:num w:numId="38">
    <w:abstractNumId w:val="5"/>
  </w:num>
  <w:num w:numId="39">
    <w:abstractNumId w:val="25"/>
  </w:num>
  <w:num w:numId="40">
    <w:abstractNumId w:val="31"/>
  </w:num>
  <w:num w:numId="41">
    <w:abstractNumId w:val="10"/>
  </w:num>
  <w:num w:numId="42">
    <w:abstractNumId w:val="34"/>
  </w:num>
  <w:num w:numId="43">
    <w:abstractNumId w:val="22"/>
  </w:num>
  <w:num w:numId="44">
    <w:abstractNumId w:val="13"/>
  </w:num>
  <w:num w:numId="45">
    <w:abstractNumId w:val="32"/>
  </w:num>
  <w:num w:numId="46">
    <w:abstractNumId w:val="44"/>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31BF"/>
    <w:rsid w:val="00000A0E"/>
    <w:rsid w:val="0000372B"/>
    <w:rsid w:val="00006918"/>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5030"/>
    <w:rsid w:val="000C5411"/>
    <w:rsid w:val="000D1C22"/>
    <w:rsid w:val="000D22E7"/>
    <w:rsid w:val="000D6061"/>
    <w:rsid w:val="000E099C"/>
    <w:rsid w:val="000E490F"/>
    <w:rsid w:val="000E4E4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7090C"/>
    <w:rsid w:val="0017489D"/>
    <w:rsid w:val="001779D5"/>
    <w:rsid w:val="0018303E"/>
    <w:rsid w:val="00190704"/>
    <w:rsid w:val="00195C38"/>
    <w:rsid w:val="001A62A6"/>
    <w:rsid w:val="001B2D13"/>
    <w:rsid w:val="001B5959"/>
    <w:rsid w:val="001B7F7C"/>
    <w:rsid w:val="001D0561"/>
    <w:rsid w:val="001D5EC5"/>
    <w:rsid w:val="001D7320"/>
    <w:rsid w:val="001E31F7"/>
    <w:rsid w:val="001E387A"/>
    <w:rsid w:val="001E3F23"/>
    <w:rsid w:val="001F6B65"/>
    <w:rsid w:val="00202BB4"/>
    <w:rsid w:val="002060ED"/>
    <w:rsid w:val="00206E6A"/>
    <w:rsid w:val="00216A1F"/>
    <w:rsid w:val="00217998"/>
    <w:rsid w:val="00220D32"/>
    <w:rsid w:val="002231BF"/>
    <w:rsid w:val="00224B8F"/>
    <w:rsid w:val="00225133"/>
    <w:rsid w:val="002329C4"/>
    <w:rsid w:val="00235504"/>
    <w:rsid w:val="00241F08"/>
    <w:rsid w:val="0024716D"/>
    <w:rsid w:val="00253033"/>
    <w:rsid w:val="00264E0C"/>
    <w:rsid w:val="00267774"/>
    <w:rsid w:val="00281569"/>
    <w:rsid w:val="002822E1"/>
    <w:rsid w:val="00282B40"/>
    <w:rsid w:val="00286B30"/>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5179D"/>
    <w:rsid w:val="00365502"/>
    <w:rsid w:val="003744B8"/>
    <w:rsid w:val="003755FD"/>
    <w:rsid w:val="00376690"/>
    <w:rsid w:val="0038052E"/>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943"/>
    <w:rsid w:val="00454DA1"/>
    <w:rsid w:val="00457341"/>
    <w:rsid w:val="004629DA"/>
    <w:rsid w:val="0046774C"/>
    <w:rsid w:val="00477EB7"/>
    <w:rsid w:val="00480485"/>
    <w:rsid w:val="00494264"/>
    <w:rsid w:val="004A03A1"/>
    <w:rsid w:val="004B5167"/>
    <w:rsid w:val="004B535C"/>
    <w:rsid w:val="004B53DF"/>
    <w:rsid w:val="004C04EB"/>
    <w:rsid w:val="004D1F9B"/>
    <w:rsid w:val="004D3AB6"/>
    <w:rsid w:val="004D561E"/>
    <w:rsid w:val="004E7ACB"/>
    <w:rsid w:val="004F3D62"/>
    <w:rsid w:val="004F53C2"/>
    <w:rsid w:val="004F58A8"/>
    <w:rsid w:val="00522B2D"/>
    <w:rsid w:val="00525DE7"/>
    <w:rsid w:val="0054196D"/>
    <w:rsid w:val="00552B9E"/>
    <w:rsid w:val="00567F21"/>
    <w:rsid w:val="0057097F"/>
    <w:rsid w:val="005A3DAE"/>
    <w:rsid w:val="005B04C3"/>
    <w:rsid w:val="005B2CD8"/>
    <w:rsid w:val="005B33F7"/>
    <w:rsid w:val="005C2D98"/>
    <w:rsid w:val="005C677B"/>
    <w:rsid w:val="005C76A1"/>
    <w:rsid w:val="005D3A37"/>
    <w:rsid w:val="005D4DAA"/>
    <w:rsid w:val="005E16CC"/>
    <w:rsid w:val="005E1B0B"/>
    <w:rsid w:val="006028C2"/>
    <w:rsid w:val="00604211"/>
    <w:rsid w:val="00605A63"/>
    <w:rsid w:val="006119FA"/>
    <w:rsid w:val="006202A6"/>
    <w:rsid w:val="00627281"/>
    <w:rsid w:val="006324CC"/>
    <w:rsid w:val="00632E1E"/>
    <w:rsid w:val="00640D3B"/>
    <w:rsid w:val="00640E0F"/>
    <w:rsid w:val="00645548"/>
    <w:rsid w:val="006634B2"/>
    <w:rsid w:val="00670D4B"/>
    <w:rsid w:val="006762AF"/>
    <w:rsid w:val="00684C39"/>
    <w:rsid w:val="00687C6B"/>
    <w:rsid w:val="006955F4"/>
    <w:rsid w:val="006A268A"/>
    <w:rsid w:val="006B078E"/>
    <w:rsid w:val="006B23EA"/>
    <w:rsid w:val="006B62BB"/>
    <w:rsid w:val="006B6B7A"/>
    <w:rsid w:val="006D671C"/>
    <w:rsid w:val="006F15B2"/>
    <w:rsid w:val="006F46D6"/>
    <w:rsid w:val="00705A60"/>
    <w:rsid w:val="007500DB"/>
    <w:rsid w:val="0076162E"/>
    <w:rsid w:val="0077156A"/>
    <w:rsid w:val="00774D79"/>
    <w:rsid w:val="0078174F"/>
    <w:rsid w:val="00784050"/>
    <w:rsid w:val="00784638"/>
    <w:rsid w:val="0078691B"/>
    <w:rsid w:val="00786A3E"/>
    <w:rsid w:val="00790257"/>
    <w:rsid w:val="007907E1"/>
    <w:rsid w:val="007936B0"/>
    <w:rsid w:val="007A2A94"/>
    <w:rsid w:val="007A78E6"/>
    <w:rsid w:val="007B5056"/>
    <w:rsid w:val="007B7899"/>
    <w:rsid w:val="007C5D6C"/>
    <w:rsid w:val="007D4389"/>
    <w:rsid w:val="007D6CAD"/>
    <w:rsid w:val="00803E1D"/>
    <w:rsid w:val="00803EB2"/>
    <w:rsid w:val="00811610"/>
    <w:rsid w:val="008150E5"/>
    <w:rsid w:val="00815D0C"/>
    <w:rsid w:val="008228E2"/>
    <w:rsid w:val="00832A96"/>
    <w:rsid w:val="00834FD9"/>
    <w:rsid w:val="0083622E"/>
    <w:rsid w:val="00836DD7"/>
    <w:rsid w:val="00841E6F"/>
    <w:rsid w:val="008551B4"/>
    <w:rsid w:val="00860450"/>
    <w:rsid w:val="00860CCB"/>
    <w:rsid w:val="00861005"/>
    <w:rsid w:val="0086501D"/>
    <w:rsid w:val="00875245"/>
    <w:rsid w:val="008766D8"/>
    <w:rsid w:val="008933F7"/>
    <w:rsid w:val="00893C9C"/>
    <w:rsid w:val="008A1E76"/>
    <w:rsid w:val="008A4D61"/>
    <w:rsid w:val="008B118A"/>
    <w:rsid w:val="008B2A55"/>
    <w:rsid w:val="008B3358"/>
    <w:rsid w:val="008B6F5B"/>
    <w:rsid w:val="008C4284"/>
    <w:rsid w:val="008D3C68"/>
    <w:rsid w:val="008D575B"/>
    <w:rsid w:val="008D6451"/>
    <w:rsid w:val="008D7143"/>
    <w:rsid w:val="008E282D"/>
    <w:rsid w:val="008E306B"/>
    <w:rsid w:val="008E34AE"/>
    <w:rsid w:val="008E6B84"/>
    <w:rsid w:val="00900EAA"/>
    <w:rsid w:val="00907A64"/>
    <w:rsid w:val="00907FED"/>
    <w:rsid w:val="00911869"/>
    <w:rsid w:val="00913EBE"/>
    <w:rsid w:val="009147E4"/>
    <w:rsid w:val="00916C20"/>
    <w:rsid w:val="0092288B"/>
    <w:rsid w:val="00930760"/>
    <w:rsid w:val="00930CC2"/>
    <w:rsid w:val="00936EE1"/>
    <w:rsid w:val="00942434"/>
    <w:rsid w:val="00943CEA"/>
    <w:rsid w:val="0094619F"/>
    <w:rsid w:val="00976B5F"/>
    <w:rsid w:val="0098031D"/>
    <w:rsid w:val="0098222E"/>
    <w:rsid w:val="00983FE6"/>
    <w:rsid w:val="009946D8"/>
    <w:rsid w:val="009A1DC8"/>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173E"/>
    <w:rsid w:val="00A46D8B"/>
    <w:rsid w:val="00A51393"/>
    <w:rsid w:val="00A56AAB"/>
    <w:rsid w:val="00A57097"/>
    <w:rsid w:val="00A57926"/>
    <w:rsid w:val="00A6627B"/>
    <w:rsid w:val="00A666E7"/>
    <w:rsid w:val="00A72C39"/>
    <w:rsid w:val="00A764BA"/>
    <w:rsid w:val="00A838A1"/>
    <w:rsid w:val="00A90F84"/>
    <w:rsid w:val="00AA1F06"/>
    <w:rsid w:val="00AB2D03"/>
    <w:rsid w:val="00AB3317"/>
    <w:rsid w:val="00AC5EB3"/>
    <w:rsid w:val="00AD2385"/>
    <w:rsid w:val="00AF1885"/>
    <w:rsid w:val="00AF2493"/>
    <w:rsid w:val="00AF268A"/>
    <w:rsid w:val="00AF4DE4"/>
    <w:rsid w:val="00B015F3"/>
    <w:rsid w:val="00B0770A"/>
    <w:rsid w:val="00B46B5A"/>
    <w:rsid w:val="00B51407"/>
    <w:rsid w:val="00B52D71"/>
    <w:rsid w:val="00B6185A"/>
    <w:rsid w:val="00B65A82"/>
    <w:rsid w:val="00B76317"/>
    <w:rsid w:val="00B775FC"/>
    <w:rsid w:val="00B80F0C"/>
    <w:rsid w:val="00B821F3"/>
    <w:rsid w:val="00B9643B"/>
    <w:rsid w:val="00BA5641"/>
    <w:rsid w:val="00BB046D"/>
    <w:rsid w:val="00BC36B8"/>
    <w:rsid w:val="00BC41CF"/>
    <w:rsid w:val="00BD6E3E"/>
    <w:rsid w:val="00BF6009"/>
    <w:rsid w:val="00C007B2"/>
    <w:rsid w:val="00C069AD"/>
    <w:rsid w:val="00C16160"/>
    <w:rsid w:val="00C16B75"/>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6F99"/>
    <w:rsid w:val="00CA7E26"/>
    <w:rsid w:val="00CD6D49"/>
    <w:rsid w:val="00CE4986"/>
    <w:rsid w:val="00CE655F"/>
    <w:rsid w:val="00CE7645"/>
    <w:rsid w:val="00CF4C41"/>
    <w:rsid w:val="00CF6A39"/>
    <w:rsid w:val="00D05832"/>
    <w:rsid w:val="00D076BE"/>
    <w:rsid w:val="00D2096C"/>
    <w:rsid w:val="00D36AAF"/>
    <w:rsid w:val="00D459F9"/>
    <w:rsid w:val="00D50FD1"/>
    <w:rsid w:val="00D51782"/>
    <w:rsid w:val="00D51F43"/>
    <w:rsid w:val="00D640BE"/>
    <w:rsid w:val="00D6423C"/>
    <w:rsid w:val="00D75F7B"/>
    <w:rsid w:val="00D81B5C"/>
    <w:rsid w:val="00D83AA3"/>
    <w:rsid w:val="00D84806"/>
    <w:rsid w:val="00D97699"/>
    <w:rsid w:val="00DA1155"/>
    <w:rsid w:val="00DA1638"/>
    <w:rsid w:val="00DA5AB7"/>
    <w:rsid w:val="00DB082B"/>
    <w:rsid w:val="00DC61B5"/>
    <w:rsid w:val="00DD146E"/>
    <w:rsid w:val="00DD1B8F"/>
    <w:rsid w:val="00DE2292"/>
    <w:rsid w:val="00DF373D"/>
    <w:rsid w:val="00DF64FC"/>
    <w:rsid w:val="00DF665F"/>
    <w:rsid w:val="00E016BC"/>
    <w:rsid w:val="00E12690"/>
    <w:rsid w:val="00E133AA"/>
    <w:rsid w:val="00E14A4F"/>
    <w:rsid w:val="00E17C58"/>
    <w:rsid w:val="00E20073"/>
    <w:rsid w:val="00E273D5"/>
    <w:rsid w:val="00E4352C"/>
    <w:rsid w:val="00E51230"/>
    <w:rsid w:val="00E53F06"/>
    <w:rsid w:val="00E60475"/>
    <w:rsid w:val="00E67DD2"/>
    <w:rsid w:val="00E77703"/>
    <w:rsid w:val="00E847DD"/>
    <w:rsid w:val="00E86B05"/>
    <w:rsid w:val="00E877E0"/>
    <w:rsid w:val="00E87D86"/>
    <w:rsid w:val="00E969BE"/>
    <w:rsid w:val="00EA3BD1"/>
    <w:rsid w:val="00EB0B0F"/>
    <w:rsid w:val="00EC18CD"/>
    <w:rsid w:val="00EC57DC"/>
    <w:rsid w:val="00ED5444"/>
    <w:rsid w:val="00ED7F2D"/>
    <w:rsid w:val="00EF2334"/>
    <w:rsid w:val="00F00D84"/>
    <w:rsid w:val="00F0331B"/>
    <w:rsid w:val="00F21F1E"/>
    <w:rsid w:val="00F22585"/>
    <w:rsid w:val="00F30CCD"/>
    <w:rsid w:val="00F30D7A"/>
    <w:rsid w:val="00F35E16"/>
    <w:rsid w:val="00F36C12"/>
    <w:rsid w:val="00F437FA"/>
    <w:rsid w:val="00F50D49"/>
    <w:rsid w:val="00F532BB"/>
    <w:rsid w:val="00F55DD6"/>
    <w:rsid w:val="00F65DD3"/>
    <w:rsid w:val="00F70EC3"/>
    <w:rsid w:val="00F73040"/>
    <w:rsid w:val="00F75E19"/>
    <w:rsid w:val="00F8070F"/>
    <w:rsid w:val="00FA0AC9"/>
    <w:rsid w:val="00FA5371"/>
    <w:rsid w:val="00FA727B"/>
    <w:rsid w:val="00FB0C25"/>
    <w:rsid w:val="00FB161D"/>
    <w:rsid w:val="00FD6883"/>
    <w:rsid w:val="00FE5B0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74C"/>
    <w:pPr>
      <w:widowControl w:val="0"/>
      <w:spacing w:after="200" w:line="276" w:lineRule="auto"/>
    </w:pPr>
    <w:rPr>
      <w:lang w:eastAsia="en-US"/>
    </w:rPr>
  </w:style>
  <w:style w:type="paragraph" w:styleId="Heading1">
    <w:name w:val="heading 1"/>
    <w:basedOn w:val="Normal"/>
    <w:next w:val="Normal"/>
    <w:link w:val="Heading1Char"/>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5F7B"/>
    <w:rPr>
      <w:rFonts w:ascii="Times New Roman" w:hAnsi="Times New Roman" w:cs="Times New Roman"/>
      <w:sz w:val="20"/>
      <w:szCs w:val="20"/>
      <w:lang w:eastAsia="it-IT"/>
    </w:rPr>
  </w:style>
  <w:style w:type="paragraph" w:styleId="Header">
    <w:name w:val="header"/>
    <w:basedOn w:val="Normal"/>
    <w:link w:val="HeaderChar"/>
    <w:uiPriority w:val="99"/>
    <w:rsid w:val="002231BF"/>
    <w:pPr>
      <w:widowControl/>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2231BF"/>
    <w:rPr>
      <w:rFonts w:cs="Times New Roman"/>
    </w:rPr>
  </w:style>
  <w:style w:type="paragraph" w:styleId="Footer">
    <w:name w:val="footer"/>
    <w:basedOn w:val="Normal"/>
    <w:link w:val="FooterChar"/>
    <w:uiPriority w:val="99"/>
    <w:rsid w:val="002231BF"/>
    <w:pPr>
      <w:widowControl/>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2231BF"/>
    <w:rPr>
      <w:rFonts w:cs="Times New Roman"/>
    </w:rPr>
  </w:style>
  <w:style w:type="table" w:styleId="TableGrid">
    <w:name w:val="Table Grid"/>
    <w:basedOn w:val="TableNormal"/>
    <w:uiPriority w:val="99"/>
    <w:rsid w:val="002231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231BF"/>
    <w:pPr>
      <w:widowControl/>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231BF"/>
    <w:rPr>
      <w:rFonts w:ascii="Tahoma" w:hAnsi="Tahoma" w:cs="Tahoma"/>
      <w:sz w:val="16"/>
      <w:szCs w:val="16"/>
    </w:rPr>
  </w:style>
  <w:style w:type="paragraph" w:styleId="ListParagraph">
    <w:name w:val="List Paragraph"/>
    <w:basedOn w:val="Normal"/>
    <w:uiPriority w:val="99"/>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Web">
    <w:name w:val="Normal (Web)"/>
    <w:basedOn w:val="Normal"/>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Hyperlink">
    <w:name w:val="Hyperlink"/>
    <w:basedOn w:val="DefaultParagraphFont"/>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locked/>
    <w:rsid w:val="00EA3BD1"/>
    <w:rPr>
      <w:rFonts w:ascii="Times New Roman" w:hAnsi="Times New Roman" w:cs="Times New Roman"/>
      <w:sz w:val="24"/>
      <w:szCs w:val="24"/>
      <w:lang w:val="en-US"/>
    </w:rPr>
  </w:style>
  <w:style w:type="paragraph" w:customStyle="1" w:styleId="TableParagraph">
    <w:name w:val="Table Paragraph"/>
    <w:basedOn w:val="Normal"/>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DefaultParagraphFont"/>
    <w:uiPriority w:val="99"/>
    <w:rsid w:val="0000372B"/>
    <w:rPr>
      <w:rFonts w:cs="Times New Roman"/>
    </w:rPr>
  </w:style>
  <w:style w:type="character" w:styleId="Strong">
    <w:name w:val="Strong"/>
    <w:basedOn w:val="DefaultParagraphFont"/>
    <w:uiPriority w:val="99"/>
    <w:qFormat/>
    <w:locked/>
    <w:rsid w:val="00F532BB"/>
    <w:rPr>
      <w:rFonts w:cs="Times New Roman"/>
      <w:b/>
      <w:bCs/>
    </w:rPr>
  </w:style>
</w:styles>
</file>

<file path=word/webSettings.xml><?xml version="1.0" encoding="utf-8"?>
<w:webSettings xmlns:r="http://schemas.openxmlformats.org/officeDocument/2006/relationships" xmlns:w="http://schemas.openxmlformats.org/wordprocessingml/2006/main">
  <w:divs>
    <w:div w:id="800850188">
      <w:marLeft w:val="0"/>
      <w:marRight w:val="0"/>
      <w:marTop w:val="0"/>
      <w:marBottom w:val="0"/>
      <w:divBdr>
        <w:top w:val="none" w:sz="0" w:space="0" w:color="auto"/>
        <w:left w:val="none" w:sz="0" w:space="0" w:color="auto"/>
        <w:bottom w:val="none" w:sz="0" w:space="0" w:color="auto"/>
        <w:right w:val="none" w:sz="0" w:space="0" w:color="auto"/>
      </w:divBdr>
    </w:div>
    <w:div w:id="8008501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639</Words>
  <Characters>3647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Nico</cp:lastModifiedBy>
  <cp:revision>4</cp:revision>
  <cp:lastPrinted>2023-05-05T13:56:00Z</cp:lastPrinted>
  <dcterms:created xsi:type="dcterms:W3CDTF">2023-05-14T10:08:00Z</dcterms:created>
  <dcterms:modified xsi:type="dcterms:W3CDTF">2023-05-14T10:13:00Z</dcterms:modified>
</cp:coreProperties>
</file>