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5F0" w:rsidRDefault="00B565F0" w:rsidP="00F30D7A">
      <w:pPr>
        <w:jc w:val="center"/>
        <w:rPr>
          <w:rFonts w:cs="Calibri"/>
          <w:b/>
          <w:bCs/>
          <w:color w:val="000000"/>
          <w:sz w:val="28"/>
          <w:szCs w:val="28"/>
        </w:rPr>
      </w:pPr>
      <w:r w:rsidRPr="007500DB">
        <w:rPr>
          <w:rFonts w:cs="Calibri"/>
          <w:b/>
          <w:bCs/>
          <w:color w:val="000000"/>
          <w:sz w:val="28"/>
          <w:szCs w:val="28"/>
        </w:rPr>
        <w:t xml:space="preserve">ISTANZA  DI PARTECIPAZIONE ALLA SELEZIONE INTERNA </w:t>
      </w:r>
    </w:p>
    <w:p w:rsidR="00B565F0" w:rsidRDefault="00B565F0" w:rsidP="00F30D7A">
      <w:pPr>
        <w:jc w:val="center"/>
        <w:rPr>
          <w:rFonts w:cs="Calibri"/>
          <w:b/>
          <w:bCs/>
          <w:color w:val="FF0000"/>
          <w:sz w:val="28"/>
          <w:szCs w:val="28"/>
        </w:rPr>
      </w:pPr>
      <w:r w:rsidRPr="007500DB">
        <w:rPr>
          <w:rFonts w:cs="Calibri"/>
          <w:b/>
          <w:bCs/>
          <w:color w:val="000000"/>
          <w:sz w:val="28"/>
          <w:szCs w:val="28"/>
        </w:rPr>
        <w:t>INCARICO DI PROGETTISTA</w:t>
      </w:r>
      <w:r>
        <w:rPr>
          <w:rFonts w:cs="Calibri"/>
          <w:b/>
          <w:bCs/>
          <w:color w:val="000000"/>
          <w:sz w:val="28"/>
          <w:szCs w:val="28"/>
        </w:rPr>
        <w:t xml:space="preserve"> TECNICO OPERATIVO</w:t>
      </w:r>
    </w:p>
    <w:p w:rsidR="00B565F0" w:rsidRDefault="00B565F0" w:rsidP="00F30D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ALLEGATO 1 </w:t>
      </w:r>
    </w:p>
    <w:p w:rsidR="00B565F0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SELEZIONE PERSONALE INTERNO PER INCARICO DI PROGETTAZIONE TECNICA OPERATIVA</w:t>
      </w:r>
    </w:p>
    <w:p w:rsidR="00B565F0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PIANO NAZIONALE DI RIPRESA E RESILIENZA (PNRR)</w:t>
      </w:r>
    </w:p>
    <w:p w:rsidR="00B565F0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mallCaps/>
          <w:sz w:val="20"/>
          <w:szCs w:val="20"/>
        </w:rPr>
      </w:pPr>
      <w:r>
        <w:rPr>
          <w:rFonts w:ascii="Arial" w:hAnsi="Arial" w:cs="Arial"/>
          <w:smallCaps/>
          <w:sz w:val="20"/>
          <w:szCs w:val="20"/>
        </w:rPr>
        <w:t xml:space="preserve">MISSIONE 4: ISTRUZIONE E RICERCA </w:t>
      </w:r>
    </w:p>
    <w:p w:rsidR="00B565F0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Componente 1 - Potenziamento dell’offerta dei servizi di Istruzione: Dagli asili nido alle Università </w:t>
      </w:r>
    </w:p>
    <w:p w:rsidR="00B565F0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Investimento 3.2 Scuola 4.0</w:t>
      </w:r>
      <w:r>
        <w:rPr>
          <w:rFonts w:ascii="Arial" w:hAnsi="Arial" w:cs="Arial"/>
          <w:sz w:val="20"/>
          <w:szCs w:val="20"/>
        </w:rPr>
        <w:t xml:space="preserve"> </w:t>
      </w:r>
    </w:p>
    <w:p w:rsidR="00B565F0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“Scuole innovative, cablaggio, nuovi ambienti di apprendimento e laboratori” </w:t>
      </w:r>
    </w:p>
    <w:p w:rsidR="00B565F0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AZIONE 2 – NEXT GENERATION LABS – </w:t>
      </w:r>
      <w:r w:rsidRPr="00B821F3">
        <w:rPr>
          <w:rFonts w:ascii="Arial" w:hAnsi="Arial" w:cs="Arial"/>
          <w:b/>
          <w:sz w:val="18"/>
          <w:szCs w:val="18"/>
        </w:rPr>
        <w:t>LABORATORI PER LE PR</w:t>
      </w:r>
      <w:r>
        <w:rPr>
          <w:rFonts w:ascii="Arial" w:hAnsi="Arial" w:cs="Arial"/>
          <w:b/>
          <w:sz w:val="18"/>
          <w:szCs w:val="18"/>
        </w:rPr>
        <w:t>OFESSIONI DIGITALI DEL FUT</w:t>
      </w:r>
      <w:r w:rsidRPr="00B821F3">
        <w:rPr>
          <w:rFonts w:ascii="Arial" w:hAnsi="Arial" w:cs="Arial"/>
          <w:b/>
          <w:sz w:val="18"/>
          <w:szCs w:val="18"/>
        </w:rPr>
        <w:t>URO</w:t>
      </w:r>
    </w:p>
    <w:p w:rsidR="00B565F0" w:rsidRPr="00F30D7A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F30D7A">
        <w:rPr>
          <w:rFonts w:ascii="Arial" w:hAnsi="Arial" w:cs="Arial"/>
          <w:b/>
          <w:sz w:val="20"/>
          <w:szCs w:val="20"/>
        </w:rPr>
        <w:t xml:space="preserve">“FutureLeardiLAB”  PROGETTO M4C1I3.2-2022-962 – P -13586   </w:t>
      </w:r>
    </w:p>
    <w:p w:rsidR="00B565F0" w:rsidRPr="00F30D7A" w:rsidRDefault="00B565F0" w:rsidP="007A2A94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i/>
        </w:rPr>
      </w:pPr>
      <w:r w:rsidRPr="00F30D7A">
        <w:rPr>
          <w:rFonts w:ascii="Arial" w:hAnsi="Arial" w:cs="Arial"/>
          <w:b/>
          <w:sz w:val="20"/>
          <w:szCs w:val="20"/>
        </w:rPr>
        <w:t>CUP B34D22004890006</w:t>
      </w:r>
    </w:p>
    <w:p w:rsidR="00B565F0" w:rsidRPr="00CA6F99" w:rsidRDefault="00B565F0" w:rsidP="00F30D7A">
      <w:pPr>
        <w:tabs>
          <w:tab w:val="left" w:pos="6237"/>
        </w:tabs>
        <w:rPr>
          <w:rFonts w:cs="Calibri"/>
        </w:rPr>
      </w:pPr>
      <w:r w:rsidRPr="00F30D7A">
        <w:rPr>
          <w:rFonts w:cs="Calibri"/>
        </w:rPr>
        <w:tab/>
      </w:r>
      <w:r w:rsidRPr="00CA6F99">
        <w:rPr>
          <w:rFonts w:cs="Calibri"/>
        </w:rPr>
        <w:t>Al Dirigente Scolastico</w:t>
      </w:r>
    </w:p>
    <w:p w:rsidR="00B565F0" w:rsidRPr="00CA6F99" w:rsidRDefault="00B565F0" w:rsidP="00F30D7A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  <w:t>dell’I.</w:t>
      </w:r>
      <w:r>
        <w:rPr>
          <w:rFonts w:cs="Calibri"/>
        </w:rPr>
        <w:t>I.S. LEARDI  di Casale M.to</w:t>
      </w:r>
    </w:p>
    <w:p w:rsidR="00B565F0" w:rsidRPr="00CA6F99" w:rsidRDefault="00B565F0" w:rsidP="00F30D7A">
      <w:pPr>
        <w:tabs>
          <w:tab w:val="left" w:pos="6237"/>
        </w:tabs>
        <w:rPr>
          <w:rFonts w:cs="Calibri"/>
        </w:rPr>
      </w:pPr>
      <w:r w:rsidRPr="00CA6F99">
        <w:rPr>
          <w:rFonts w:cs="Calibri"/>
        </w:rPr>
        <w:tab/>
      </w:r>
    </w:p>
    <w:p w:rsidR="00B565F0" w:rsidRPr="00CA6F99" w:rsidRDefault="00B565F0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Il/La sottoscritto/a …………………………………</w:t>
      </w:r>
      <w:r>
        <w:rPr>
          <w:rFonts w:cs="Calibri"/>
        </w:rPr>
        <w:t>………</w:t>
      </w:r>
      <w:r w:rsidRPr="00CA6F99">
        <w:rPr>
          <w:rFonts w:cs="Calibri"/>
        </w:rPr>
        <w:t>…………..C.F. ……</w:t>
      </w:r>
      <w:r>
        <w:rPr>
          <w:rFonts w:cs="Calibri"/>
        </w:rPr>
        <w:t>………………………..</w:t>
      </w:r>
      <w:r w:rsidRPr="00CA6F99">
        <w:rPr>
          <w:rFonts w:cs="Calibri"/>
        </w:rPr>
        <w:t>………………………….</w:t>
      </w:r>
    </w:p>
    <w:p w:rsidR="00B565F0" w:rsidRPr="00CA6F99" w:rsidRDefault="00B565F0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Nato/a a ………………………………………………..…………………….. il ………</w:t>
      </w:r>
      <w:r>
        <w:rPr>
          <w:rFonts w:cs="Calibri"/>
        </w:rPr>
        <w:t>……………………….</w:t>
      </w:r>
      <w:r w:rsidRPr="00CA6F99">
        <w:rPr>
          <w:rFonts w:cs="Calibri"/>
        </w:rPr>
        <w:t>……………</w:t>
      </w:r>
    </w:p>
    <w:p w:rsidR="00B565F0" w:rsidRPr="00CA6F99" w:rsidRDefault="00B565F0" w:rsidP="00F30D7A">
      <w:pPr>
        <w:spacing w:line="360" w:lineRule="auto"/>
        <w:rPr>
          <w:rFonts w:cs="Calibri"/>
        </w:rPr>
      </w:pPr>
      <w:r w:rsidRPr="00CA6F99">
        <w:rPr>
          <w:rFonts w:cs="Calibri"/>
        </w:rPr>
        <w:t>Tel. ………………………………….. Cell…………………….. e-mail ……</w:t>
      </w:r>
      <w:r>
        <w:rPr>
          <w:rFonts w:cs="Calibri"/>
        </w:rPr>
        <w:t>……………………</w:t>
      </w:r>
      <w:r w:rsidRPr="00CA6F99">
        <w:rPr>
          <w:rFonts w:cs="Calibri"/>
        </w:rPr>
        <w:t>………………………</w:t>
      </w:r>
      <w:r>
        <w:rPr>
          <w:rFonts w:cs="Calibri"/>
        </w:rPr>
        <w:t xml:space="preserve">, in servizio in qualità di ………………………………………………………………………., residente in </w:t>
      </w:r>
      <w:r w:rsidRPr="00CA6F99">
        <w:rPr>
          <w:rFonts w:cs="Calibri"/>
        </w:rPr>
        <w:t>Via ………………………………. Cap. ……………… città ……………………………………….</w:t>
      </w:r>
    </w:p>
    <w:p w:rsidR="00B565F0" w:rsidRDefault="00B565F0" w:rsidP="007A2A94">
      <w:pPr>
        <w:spacing w:after="100" w:afterAutospacing="1"/>
        <w:rPr>
          <w:rFonts w:cs="Calibri"/>
          <w:b/>
        </w:rPr>
      </w:pPr>
      <w:r w:rsidRPr="00CA6F99">
        <w:rPr>
          <w:rFonts w:cs="Calibri"/>
        </w:rPr>
        <w:t xml:space="preserve"> </w:t>
      </w:r>
      <w:r w:rsidRPr="00CA6F99">
        <w:rPr>
          <w:rFonts w:cs="Calibri"/>
          <w:b/>
        </w:rPr>
        <w:t xml:space="preserve">presa visione dell’avviso interno </w:t>
      </w:r>
      <w:r>
        <w:rPr>
          <w:rFonts w:cs="Calibri"/>
          <w:b/>
        </w:rPr>
        <w:t xml:space="preserve">di selezione </w:t>
      </w:r>
    </w:p>
    <w:p w:rsidR="00B565F0" w:rsidRPr="00CA6F99" w:rsidRDefault="00B565F0" w:rsidP="007A2A94">
      <w:pPr>
        <w:spacing w:after="100" w:afterAutospacing="1"/>
        <w:jc w:val="center"/>
        <w:rPr>
          <w:rFonts w:cs="Calibri"/>
          <w:b/>
        </w:rPr>
      </w:pPr>
      <w:r w:rsidRPr="00CA6F99">
        <w:rPr>
          <w:rFonts w:cs="Calibri"/>
          <w:b/>
        </w:rPr>
        <w:t>Chiede</w:t>
      </w:r>
    </w:p>
    <w:p w:rsidR="00B565F0" w:rsidRPr="003E6BFB" w:rsidRDefault="00B565F0" w:rsidP="007A2A94">
      <w:pPr>
        <w:spacing w:after="100" w:afterAutospacing="1"/>
        <w:jc w:val="both"/>
        <w:rPr>
          <w:sz w:val="24"/>
          <w:szCs w:val="24"/>
        </w:rPr>
      </w:pPr>
      <w:r w:rsidRPr="00506F38">
        <w:t xml:space="preserve">di partecipare alla selezione per l’attribuzione dell’incarico di </w:t>
      </w:r>
      <w:r>
        <w:t xml:space="preserve">  </w:t>
      </w:r>
      <w:r>
        <w:rPr>
          <w:b/>
          <w:sz w:val="24"/>
          <w:szCs w:val="24"/>
        </w:rPr>
        <w:t>Progettista tecnico operativo</w:t>
      </w:r>
    </w:p>
    <w:p w:rsidR="00B565F0" w:rsidRPr="003E6BFB" w:rsidRDefault="00B565F0" w:rsidP="00F30D7A">
      <w:pPr>
        <w:pStyle w:val="ListParagraph"/>
        <w:jc w:val="both"/>
        <w:rPr>
          <w:rFonts w:cs="Calibri"/>
          <w:bCs/>
          <w:sz w:val="24"/>
          <w:szCs w:val="24"/>
        </w:rPr>
      </w:pPr>
    </w:p>
    <w:p w:rsidR="00B565F0" w:rsidRPr="00B821F3" w:rsidRDefault="00B565F0" w:rsidP="00F30D7A">
      <w:pPr>
        <w:jc w:val="both"/>
        <w:rPr>
          <w:rFonts w:cs="Calibri"/>
          <w:bCs/>
        </w:rPr>
      </w:pPr>
      <w:r w:rsidRPr="003E6BFB">
        <w:rPr>
          <w:rFonts w:cs="Calibri"/>
        </w:rPr>
        <w:t xml:space="preserve">relativamente al progetto </w:t>
      </w:r>
      <w:r w:rsidRPr="003E6BFB">
        <w:rPr>
          <w:rFonts w:cs="Calibri"/>
          <w:bCs/>
        </w:rPr>
        <w:t xml:space="preserve">AZIONE </w:t>
      </w:r>
      <w:r>
        <w:rPr>
          <w:rFonts w:cs="Calibri"/>
          <w:bCs/>
        </w:rPr>
        <w:t>2</w:t>
      </w:r>
      <w:r w:rsidRPr="003E6BFB">
        <w:rPr>
          <w:rFonts w:cs="Calibri"/>
          <w:bCs/>
        </w:rPr>
        <w:t xml:space="preserve"> – NEXT GENERATION </w:t>
      </w:r>
      <w:r>
        <w:rPr>
          <w:rFonts w:cs="Calibri"/>
          <w:bCs/>
        </w:rPr>
        <w:t>LABS</w:t>
      </w:r>
      <w:r w:rsidRPr="003E6BFB">
        <w:rPr>
          <w:rFonts w:cs="Calibri"/>
          <w:bCs/>
        </w:rPr>
        <w:t>–</w:t>
      </w:r>
      <w:r>
        <w:rPr>
          <w:rFonts w:cs="Calibri"/>
          <w:bCs/>
        </w:rPr>
        <w:t xml:space="preserve">  LABORAORI PER LE PROFESSIONI DIGITALI DEL FUTURO- M4C1I3.2-2022-962</w:t>
      </w:r>
      <w:r w:rsidRPr="003E6BFB">
        <w:rPr>
          <w:rFonts w:cs="Calibri"/>
          <w:bCs/>
        </w:rPr>
        <w:t>-P-</w:t>
      </w:r>
      <w:r w:rsidRPr="00900EAA">
        <w:rPr>
          <w:rFonts w:ascii="Arial" w:hAnsi="Arial" w:cs="Arial"/>
          <w:b/>
          <w:sz w:val="20"/>
          <w:szCs w:val="20"/>
        </w:rPr>
        <w:t>1358</w:t>
      </w:r>
      <w:r>
        <w:rPr>
          <w:rFonts w:ascii="Arial" w:hAnsi="Arial" w:cs="Arial"/>
          <w:b/>
          <w:sz w:val="20"/>
          <w:szCs w:val="20"/>
        </w:rPr>
        <w:t>6</w:t>
      </w:r>
      <w:r w:rsidRPr="00900EAA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b/>
          <w:sz w:val="20"/>
          <w:szCs w:val="20"/>
        </w:rPr>
        <w:t xml:space="preserve">-  </w:t>
      </w:r>
      <w:r w:rsidRPr="00B821F3">
        <w:rPr>
          <w:rFonts w:ascii="Arial" w:hAnsi="Arial" w:cs="Arial"/>
          <w:sz w:val="20"/>
          <w:szCs w:val="20"/>
        </w:rPr>
        <w:t>Progetto “FutureLeardiLAB”</w:t>
      </w:r>
    </w:p>
    <w:p w:rsidR="00B565F0" w:rsidRPr="00CA6F99" w:rsidRDefault="00B565F0" w:rsidP="00F30D7A">
      <w:pPr>
        <w:rPr>
          <w:rFonts w:cs="Calibri"/>
        </w:rPr>
      </w:pPr>
      <w:r w:rsidRPr="00CA6F99"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:rsidR="00B565F0" w:rsidRPr="00A33868" w:rsidRDefault="00B565F0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cittadino ………………..;</w:t>
      </w:r>
    </w:p>
    <w:p w:rsidR="00B565F0" w:rsidRPr="00A33868" w:rsidRDefault="00B565F0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godimento dei diritti politici;</w:t>
      </w:r>
    </w:p>
    <w:p w:rsidR="00B565F0" w:rsidRPr="00A33868" w:rsidRDefault="00B565F0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prestare servizio presso l’Istituto di Istruzione “</w:t>
      </w:r>
      <w:r>
        <w:rPr>
          <w:rFonts w:cs="Calibri"/>
          <w:sz w:val="24"/>
          <w:szCs w:val="24"/>
        </w:rPr>
        <w:t>………..</w:t>
      </w:r>
      <w:r w:rsidRPr="00A33868">
        <w:rPr>
          <w:rFonts w:cs="Calibri"/>
          <w:sz w:val="24"/>
          <w:szCs w:val="24"/>
        </w:rPr>
        <w:t xml:space="preserve">” di </w:t>
      </w:r>
      <w:r>
        <w:rPr>
          <w:rFonts w:cs="Calibri"/>
          <w:sz w:val="24"/>
          <w:szCs w:val="24"/>
        </w:rPr>
        <w:t>……………..</w:t>
      </w:r>
    </w:p>
    <w:p w:rsidR="00B565F0" w:rsidRPr="00A662B1" w:rsidRDefault="00B565F0" w:rsidP="00F30D7A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  <w:rPr>
          <w:rFonts w:cs="Calibri"/>
          <w:sz w:val="24"/>
          <w:szCs w:val="24"/>
        </w:rPr>
      </w:pPr>
      <w:r w:rsidRPr="00A662B1">
        <w:rPr>
          <w:rFonts w:cs="Calibri"/>
          <w:sz w:val="24"/>
          <w:szCs w:val="24"/>
        </w:rPr>
        <w:t>di non aver subito condanne penali ovvero di avere i seguenti pro</w:t>
      </w:r>
      <w:r>
        <w:rPr>
          <w:rFonts w:cs="Calibri"/>
          <w:sz w:val="24"/>
          <w:szCs w:val="24"/>
        </w:rPr>
        <w:t>vvedimenti penali pendenti……………</w:t>
      </w:r>
      <w:r w:rsidRPr="00A662B1">
        <w:rPr>
          <w:rFonts w:cs="Calibri"/>
          <w:sz w:val="24"/>
          <w:szCs w:val="24"/>
        </w:rPr>
        <w:t>……………………………………………………………………………………………………………</w:t>
      </w:r>
    </w:p>
    <w:p w:rsidR="00B565F0" w:rsidRDefault="00B565F0" w:rsidP="007A2A94">
      <w:pPr>
        <w:pStyle w:val="ListParagraph"/>
        <w:widowControl/>
        <w:numPr>
          <w:ilvl w:val="0"/>
          <w:numId w:val="45"/>
        </w:numPr>
        <w:spacing w:after="0" w:line="240" w:lineRule="auto"/>
        <w:contextualSpacing w:val="0"/>
      </w:pPr>
      <w:r w:rsidRPr="00A33868">
        <w:t>di essere in possesso dei seguenti titoli:</w:t>
      </w:r>
    </w:p>
    <w:tbl>
      <w:tblPr>
        <w:tblW w:w="986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183"/>
        <w:gridCol w:w="1559"/>
        <w:gridCol w:w="1559"/>
        <w:gridCol w:w="1559"/>
      </w:tblGrid>
      <w:tr w:rsidR="00B565F0" w:rsidTr="00E176F0">
        <w:trPr>
          <w:trHeight w:val="363"/>
        </w:trPr>
        <w:tc>
          <w:tcPr>
            <w:tcW w:w="5183" w:type="dxa"/>
            <w:shd w:val="clear" w:color="auto" w:fill="D9D9D9"/>
            <w:vAlign w:val="center"/>
          </w:tcPr>
          <w:p w:rsidR="00B565F0" w:rsidRDefault="00B565F0" w:rsidP="00E176F0">
            <w:pPr>
              <w:ind w:right="615" w:hanging="2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1° Macrocriterio: Titoli di Studio – Max punteggio 30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Punti</w:t>
            </w:r>
          </w:p>
        </w:tc>
        <w:tc>
          <w:tcPr>
            <w:tcW w:w="1559" w:type="dxa"/>
            <w:shd w:val="clear" w:color="auto" w:fill="D9D9D9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559" w:type="dxa"/>
            <w:shd w:val="clear" w:color="auto" w:fill="D9D9D9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B565F0" w:rsidTr="00E176F0">
        <w:trPr>
          <w:trHeight w:val="454"/>
        </w:trPr>
        <w:tc>
          <w:tcPr>
            <w:tcW w:w="5183" w:type="dxa"/>
            <w:vAlign w:val="center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Diploma di scuola secondaria di II grado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Fino a 80 ………………………1 punto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81 a"/>
              </w:smartTagPr>
              <w:r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100……………………3 punti</w:t>
            </w:r>
          </w:p>
        </w:tc>
        <w:tc>
          <w:tcPr>
            <w:tcW w:w="1559" w:type="dxa"/>
            <w:vMerge w:val="restart"/>
            <w:vAlign w:val="center"/>
          </w:tcPr>
          <w:p w:rsidR="00B565F0" w:rsidRDefault="00B565F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20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rPr>
          <w:trHeight w:val="454"/>
        </w:trPr>
        <w:tc>
          <w:tcPr>
            <w:tcW w:w="5183" w:type="dxa"/>
            <w:vAlign w:val="center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Laurea Triennale valida (Laurea tecnica o equipollente)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fino a 100 ……………………..5 punto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04 a"/>
              </w:smartTagPr>
              <w:r>
                <w:rPr>
                  <w:rFonts w:ascii="Arial" w:hAnsi="Arial" w:cs="Arial"/>
                  <w:sz w:val="18"/>
                  <w:szCs w:val="18"/>
                </w:rPr>
                <w:t>104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110..………………… 7 punti</w:t>
            </w:r>
          </w:p>
        </w:tc>
        <w:tc>
          <w:tcPr>
            <w:tcW w:w="1559" w:type="dxa"/>
            <w:vMerge/>
            <w:vAlign w:val="center"/>
          </w:tcPr>
          <w:p w:rsidR="00B565F0" w:rsidRDefault="00B565F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144" w:after="144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rPr>
          <w:trHeight w:val="454"/>
        </w:trPr>
        <w:tc>
          <w:tcPr>
            <w:tcW w:w="5183" w:type="dxa"/>
            <w:vAlign w:val="center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Laurea specialistica o vecchio ordinamento valida  (Laurea tecnica o o equipollente)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fino a 90 …………………….. 10 punti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90 a"/>
              </w:smartTagPr>
              <w:r>
                <w:rPr>
                  <w:rFonts w:ascii="Arial" w:hAnsi="Arial" w:cs="Arial"/>
                  <w:sz w:val="18"/>
                  <w:szCs w:val="18"/>
                </w:rPr>
                <w:t>90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100 ………………..…15 punti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00 a"/>
              </w:smartTagPr>
              <w:r>
                <w:rPr>
                  <w:rFonts w:ascii="Arial" w:hAnsi="Arial" w:cs="Arial"/>
                  <w:sz w:val="18"/>
                  <w:szCs w:val="18"/>
                </w:rPr>
                <w:t>100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110 e lode  …..…..  20 punti</w:t>
            </w:r>
          </w:p>
        </w:tc>
        <w:tc>
          <w:tcPr>
            <w:tcW w:w="1559" w:type="dxa"/>
            <w:vMerge/>
            <w:vAlign w:val="center"/>
          </w:tcPr>
          <w:p w:rsidR="00B565F0" w:rsidRDefault="00B565F0" w:rsidP="00E176F0">
            <w:pPr>
              <w:ind w:hanging="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ind w:hanging="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ind w:hanging="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rPr>
          <w:trHeight w:val="454"/>
        </w:trPr>
        <w:tc>
          <w:tcPr>
            <w:tcW w:w="5183" w:type="dxa"/>
            <w:vAlign w:val="center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Corso di perfezionamento / Master annuale inerente il profilo per cui si candida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rPr>
          <w:trHeight w:val="454"/>
        </w:trPr>
        <w:tc>
          <w:tcPr>
            <w:tcW w:w="5183" w:type="dxa"/>
            <w:vAlign w:val="center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Esperienza come docenza universitaria nel settore ICT/Fondi Europei (1 punto per ogni esperienza)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Pubblicazione riferita a progettazione europea: (1 punto cad.)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3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6742" w:type="dxa"/>
            <w:gridSpan w:val="2"/>
            <w:shd w:val="clear" w:color="auto" w:fill="D9D9D9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2° Macrocriterio: Titoli Culturali Specifici – Max punteggio 20</w:t>
            </w:r>
          </w:p>
        </w:tc>
        <w:tc>
          <w:tcPr>
            <w:tcW w:w="1559" w:type="dxa"/>
            <w:shd w:val="clear" w:color="auto" w:fill="D9D9D9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Partecipazione a corsi di formazione attinenti alla figura richiesta, in qualità di discente (1 per ciascun corso)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Competenze specifiche certificate 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punto 2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Certificazioni Informatiche (1 punto per Certificazione)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Certificazioni professionali per corsi specialistici (1 punto per ogni corso) relativi all’ambito di interesse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2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Incarico di animatore Digitale (1 punto per ogni anno)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7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Iscrizione all’Albo professionale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punto 2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6742" w:type="dxa"/>
            <w:gridSpan w:val="2"/>
            <w:shd w:val="clear" w:color="auto" w:fill="D9D9D9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3° Macrocriterio: Titoli di servizio o Lavoro Max punteggio 50</w:t>
            </w:r>
          </w:p>
        </w:tc>
        <w:tc>
          <w:tcPr>
            <w:tcW w:w="1559" w:type="dxa"/>
            <w:shd w:val="clear" w:color="auto" w:fill="D9D9D9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/>
          </w:tcPr>
          <w:p w:rsidR="00B565F0" w:rsidRDefault="00B565F0" w:rsidP="00E176F0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1637A8">
              <w:rPr>
                <w:rFonts w:ascii="Arial" w:hAnsi="Arial" w:cs="Arial"/>
                <w:sz w:val="18"/>
                <w:szCs w:val="18"/>
              </w:rPr>
              <w:t xml:space="preserve">ncarichi della stessa natura </w:t>
            </w:r>
            <w:r>
              <w:rPr>
                <w:rFonts w:ascii="Arial" w:hAnsi="Arial" w:cs="Arial"/>
                <w:sz w:val="18"/>
                <w:szCs w:val="18"/>
              </w:rPr>
              <w:t xml:space="preserve">(progettazione/collaudi) </w:t>
            </w:r>
            <w:r w:rsidRPr="001637A8">
              <w:rPr>
                <w:rFonts w:ascii="Arial" w:hAnsi="Arial" w:cs="Arial"/>
                <w:sz w:val="18"/>
                <w:szCs w:val="18"/>
              </w:rPr>
              <w:t>rispetto a quello scelto presso in progetti P.N.R.R., Erasmus e P.O.N. organizzati da Università, INDIRE, ex  IRRE, Uffici centrali o periferici del MIUR (USR), Istituzioni Scolastiche, centri di ricerca e enti di formazione e associazioni accreditati dal MIUR, ISFOL, FORMEZ, INVALSI, da Enti e dalle Regioni</w:t>
            </w:r>
            <w:r>
              <w:rPr>
                <w:rFonts w:ascii="Arial" w:hAnsi="Arial" w:cs="Arial"/>
                <w:sz w:val="18"/>
                <w:szCs w:val="18"/>
              </w:rPr>
              <w:t xml:space="preserve"> (1 punto per ogni incarico)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Anzianità di servizio di ruolo (1 punti per anno)  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Esperienze lavorative extra Enti scolastici professionalmente rilevanti dimostrabili pertinenti con l’incarico (1 punto per anno) )/ Ruolo di animatore digitale (5 p.)/ Membro del Team (3 p.)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5 punti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rPr>
          <w:trHeight w:val="454"/>
        </w:trPr>
        <w:tc>
          <w:tcPr>
            <w:tcW w:w="5183" w:type="dxa"/>
            <w:vAlign w:val="center"/>
          </w:tcPr>
          <w:p w:rsidR="00B565F0" w:rsidRDefault="00B565F0" w:rsidP="00E176F0">
            <w:pPr>
              <w:ind w:hanging="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Esperienze lavorative con piattaforme E-procurement (Portale di acquisti in rete, Portale di gestione contabile dei Fondi comunitari, o similari):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meno di 5 anni …………………….. 3 punti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oltre 5 anni    ……………..……..… 5 punti</w:t>
            </w: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punti 5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Esperienze pregresse per incarichi esterni nel settore ICT (1 punto per esperienza) o Esperienze pregresse come Direttore Tecnico di aziende del settore ITC (2 punti per anno)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65F0" w:rsidTr="00E176F0">
        <w:tc>
          <w:tcPr>
            <w:tcW w:w="5183" w:type="dxa"/>
          </w:tcPr>
          <w:p w:rsidR="00B565F0" w:rsidRDefault="00B565F0" w:rsidP="00E176F0">
            <w:pPr>
              <w:ind w:hanging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637A8">
              <w:rPr>
                <w:rFonts w:ascii="Arial" w:hAnsi="Arial" w:cs="Arial"/>
                <w:sz w:val="18"/>
                <w:szCs w:val="18"/>
              </w:rPr>
              <w:t>Altri incarichi in attività organizzate da Università, INDIRE, ex  IRRE, Uffici centrali o periferici del MIUR (USR), Istituzioni Scolastiche, centri di ricerca e enti di formazione e associazioni accreditati dal MIUR, ISFOL, FORMEZ, INVALSI, da Enti e dalle Regioni</w:t>
            </w:r>
          </w:p>
        </w:tc>
        <w:tc>
          <w:tcPr>
            <w:tcW w:w="1559" w:type="dxa"/>
            <w:vAlign w:val="center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Max 10 punti</w:t>
            </w: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B565F0" w:rsidRDefault="00B565F0" w:rsidP="00E176F0">
            <w:pPr>
              <w:spacing w:before="40" w:after="20"/>
              <w:ind w:hanging="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565F0" w:rsidRPr="003E6BFB" w:rsidRDefault="00B565F0" w:rsidP="00F30D7A">
      <w:pPr>
        <w:rPr>
          <w:rFonts w:cs="Calibri"/>
        </w:rPr>
      </w:pPr>
    </w:p>
    <w:p w:rsidR="00B565F0" w:rsidRPr="00506F38" w:rsidRDefault="00B565F0" w:rsidP="00F30D7A">
      <w:pPr>
        <w:rPr>
          <w:rFonts w:cs="Calibri"/>
          <w:b/>
          <w:u w:val="single"/>
        </w:rPr>
      </w:pPr>
      <w:r w:rsidRPr="00506F38">
        <w:rPr>
          <w:rFonts w:cs="Calibri"/>
          <w:b/>
          <w:u w:val="single"/>
        </w:rPr>
        <w:t>N.B.</w:t>
      </w:r>
    </w:p>
    <w:p w:rsidR="00B565F0" w:rsidRPr="00506F38" w:rsidRDefault="00B565F0" w:rsidP="00F30D7A">
      <w:pPr>
        <w:widowControl/>
        <w:numPr>
          <w:ilvl w:val="0"/>
          <w:numId w:val="43"/>
        </w:numPr>
        <w:spacing w:after="0" w:line="240" w:lineRule="auto"/>
        <w:rPr>
          <w:rFonts w:cs="Calibri"/>
          <w:b/>
        </w:rPr>
      </w:pPr>
      <w:r w:rsidRPr="00506F38">
        <w:rPr>
          <w:rFonts w:cs="Calibri"/>
        </w:rPr>
        <w:t xml:space="preserve">Il candidato deve dichiarare i titoli posseduti </w:t>
      </w:r>
      <w:r w:rsidRPr="00506F38">
        <w:rPr>
          <w:rFonts w:cs="Calibri"/>
          <w:b/>
        </w:rPr>
        <w:t xml:space="preserve">specificandoli </w:t>
      </w:r>
      <w:r w:rsidRPr="00506F38">
        <w:rPr>
          <w:rFonts w:cs="Calibri"/>
        </w:rPr>
        <w:t>e determinarne il punteggio considerando le griglie di valutazione riportate nell’</w:t>
      </w:r>
      <w:r>
        <w:rPr>
          <w:rFonts w:cs="Calibri"/>
        </w:rPr>
        <w:t>avviso di selezione</w:t>
      </w:r>
    </w:p>
    <w:p w:rsidR="00B565F0" w:rsidRPr="00506F38" w:rsidRDefault="00B565F0" w:rsidP="00F30D7A">
      <w:pPr>
        <w:widowControl/>
        <w:numPr>
          <w:ilvl w:val="0"/>
          <w:numId w:val="43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Se richiesta, l’interessato dovrà produrre la documentazione a riprova di quanto dichiarato.</w:t>
      </w:r>
    </w:p>
    <w:p w:rsidR="00B565F0" w:rsidRDefault="00B565F0" w:rsidP="00F30D7A">
      <w:pPr>
        <w:rPr>
          <w:rFonts w:cs="Calibri"/>
        </w:rPr>
      </w:pPr>
    </w:p>
    <w:p w:rsidR="00B565F0" w:rsidRPr="00506F38" w:rsidRDefault="00B565F0" w:rsidP="00F30D7A">
      <w:pPr>
        <w:rPr>
          <w:rFonts w:cs="Calibri"/>
        </w:rPr>
      </w:pPr>
      <w:r w:rsidRPr="00506F38">
        <w:rPr>
          <w:rFonts w:cs="Calibri"/>
        </w:rPr>
        <w:t>Allega la seguente documentazione:</w:t>
      </w:r>
    </w:p>
    <w:p w:rsidR="00B565F0" w:rsidRPr="00506F38" w:rsidRDefault="00B565F0" w:rsidP="00F30D7A">
      <w:pPr>
        <w:widowControl/>
        <w:numPr>
          <w:ilvl w:val="0"/>
          <w:numId w:val="44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Curriculum vitae</w:t>
      </w:r>
      <w:r>
        <w:rPr>
          <w:rFonts w:cs="Calibri"/>
        </w:rPr>
        <w:t xml:space="preserve"> in formato europeo</w:t>
      </w:r>
      <w:r w:rsidRPr="00506F38">
        <w:rPr>
          <w:rFonts w:cs="Calibri"/>
        </w:rPr>
        <w:t>;</w:t>
      </w:r>
    </w:p>
    <w:p w:rsidR="00B565F0" w:rsidRDefault="00B565F0" w:rsidP="00F30D7A">
      <w:pPr>
        <w:widowControl/>
        <w:numPr>
          <w:ilvl w:val="0"/>
          <w:numId w:val="44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Fotocopia documento identità in corso di validità.</w:t>
      </w:r>
    </w:p>
    <w:p w:rsidR="00B565F0" w:rsidRPr="00506F38" w:rsidRDefault="00B565F0" w:rsidP="00F30D7A">
      <w:pPr>
        <w:ind w:left="720"/>
        <w:rPr>
          <w:rFonts w:cs="Calibri"/>
        </w:rPr>
      </w:pPr>
    </w:p>
    <w:p w:rsidR="00B565F0" w:rsidRPr="00A33868" w:rsidRDefault="00B565F0" w:rsidP="00F30D7A">
      <w:pPr>
        <w:rPr>
          <w:rFonts w:cs="Calibri"/>
        </w:rPr>
      </w:pPr>
      <w:r w:rsidRPr="00A33868">
        <w:rPr>
          <w:rFonts w:cs="Calibri"/>
        </w:rPr>
        <w:t>Il/la sottoscritto/a, ai sensi del</w:t>
      </w:r>
      <w:r>
        <w:rPr>
          <w:rFonts w:cs="Calibri"/>
        </w:rPr>
        <w:t xml:space="preserve"> Regolamento UE Privacy 679/2016 e dalla normativa vigente,  autorizza l’Istituto IIS LEARDI di Casale M.to</w:t>
      </w:r>
      <w:r w:rsidRPr="00A33868">
        <w:rPr>
          <w:rFonts w:cs="Calibri"/>
        </w:rPr>
        <w:t xml:space="preserve"> al trattamento dei dati contenuti nella presente autocertificazione esclusivamente nell’ambito e per i fini istituzionali della Pubblica Amministrazione</w:t>
      </w:r>
    </w:p>
    <w:p w:rsidR="00B565F0" w:rsidRDefault="00B565F0" w:rsidP="00F30D7A">
      <w:pPr>
        <w:rPr>
          <w:rFonts w:cs="Calibri"/>
        </w:rPr>
      </w:pPr>
    </w:p>
    <w:p w:rsidR="00B565F0" w:rsidRPr="00CA6F99" w:rsidRDefault="00B565F0" w:rsidP="00F30D7A">
      <w:pPr>
        <w:rPr>
          <w:rFonts w:cs="Calibri"/>
          <w:b/>
          <w:u w:val="single"/>
        </w:rPr>
      </w:pPr>
      <w:r w:rsidRPr="00CA6F99">
        <w:rPr>
          <w:rFonts w:cs="Calibri"/>
        </w:rPr>
        <w:t xml:space="preserve">Data,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A6F99">
        <w:rPr>
          <w:rFonts w:cs="Calibri"/>
        </w:rPr>
        <w:t>Firma</w:t>
      </w:r>
    </w:p>
    <w:p w:rsidR="00B565F0" w:rsidRPr="00F30D7A" w:rsidRDefault="00B565F0" w:rsidP="00F30D7A"/>
    <w:sectPr w:rsidR="00B565F0" w:rsidRPr="00F30D7A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5F0" w:rsidRDefault="00B565F0" w:rsidP="002231BF">
      <w:pPr>
        <w:spacing w:after="0" w:line="240" w:lineRule="auto"/>
      </w:pPr>
      <w:r>
        <w:separator/>
      </w:r>
    </w:p>
  </w:endnote>
  <w:endnote w:type="continuationSeparator" w:id="0">
    <w:p w:rsidR="00B565F0" w:rsidRDefault="00B565F0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9957"/>
    </w:tblGrid>
    <w:tr w:rsidR="00B565F0" w:rsidRPr="002E08CA" w:rsidTr="002E08CA">
      <w:trPr>
        <w:jc w:val="center"/>
      </w:trPr>
      <w:tc>
        <w:tcPr>
          <w:tcW w:w="10065" w:type="dxa"/>
        </w:tcPr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:rsidR="00B565F0" w:rsidRPr="002E08CA" w:rsidRDefault="00B565F0" w:rsidP="002E08CA">
          <w:pPr>
            <w:pStyle w:val="Footer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B565F0" w:rsidRPr="009D2108" w:rsidRDefault="00B565F0" w:rsidP="00BA56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5F0" w:rsidRDefault="00B565F0" w:rsidP="002231BF">
      <w:pPr>
        <w:spacing w:after="0" w:line="240" w:lineRule="auto"/>
      </w:pPr>
      <w:r>
        <w:separator/>
      </w:r>
    </w:p>
  </w:footnote>
  <w:footnote w:type="continuationSeparator" w:id="0">
    <w:p w:rsidR="00B565F0" w:rsidRDefault="00B565F0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27" w:type="dxa"/>
      <w:jc w:val="center"/>
      <w:tblLayout w:type="fixed"/>
      <w:tblLook w:val="00A0"/>
    </w:tblPr>
    <w:tblGrid>
      <w:gridCol w:w="2821"/>
      <w:gridCol w:w="4591"/>
      <w:gridCol w:w="1843"/>
      <w:gridCol w:w="1772"/>
    </w:tblGrid>
    <w:tr w:rsidR="00B565F0" w:rsidRPr="002E08CA" w:rsidTr="002E08CA">
      <w:trPr>
        <w:trHeight w:val="568"/>
        <w:jc w:val="center"/>
      </w:trPr>
      <w:tc>
        <w:tcPr>
          <w:tcW w:w="2821" w:type="dxa"/>
          <w:vAlign w:val="center"/>
        </w:tcPr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:rsidR="00B565F0" w:rsidRPr="002E08CA" w:rsidRDefault="00B565F0" w:rsidP="002E08CA">
          <w:pPr>
            <w:pStyle w:val="Header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565F0" w:rsidRPr="002E08CA" w:rsidTr="002E08CA">
      <w:trPr>
        <w:trHeight w:val="1247"/>
        <w:jc w:val="center"/>
      </w:trPr>
      <w:tc>
        <w:tcPr>
          <w:tcW w:w="11027" w:type="dxa"/>
          <w:gridSpan w:val="4"/>
        </w:tcPr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:rsidR="00B565F0" w:rsidRPr="002E08CA" w:rsidRDefault="00B565F0" w:rsidP="002E08CA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4" o:spid="_x0000_s2049" type="#_x0000_t75" style="position:absolute;margin-left:262pt;margin-top:.75pt;width:283.45pt;height:47.6pt;z-index:251660288;visibility:visible">
                <v:imagedata r:id="rId1" o:title=""/>
              </v:shape>
            </w:pict>
          </w:r>
          <w:r>
            <w:rPr>
              <w:noProof/>
              <w:lang w:eastAsia="it-IT"/>
            </w:rPr>
            <w:pict>
              <v:shape id="Immagine 45" o:spid="_x0000_i1031" type="#_x0000_t75" style="width:246pt;height:42.75pt;visibility:visible">
                <v:imagedata r:id="rId2" o:title=""/>
              </v:shape>
            </w:pict>
          </w:r>
        </w:p>
        <w:tbl>
          <w:tblPr>
            <w:tblW w:w="0" w:type="auto"/>
            <w:tblLayout w:type="fixed"/>
            <w:tblLook w:val="00A0"/>
          </w:tblPr>
          <w:tblGrid>
            <w:gridCol w:w="1644"/>
            <w:gridCol w:w="1791"/>
            <w:gridCol w:w="1706"/>
          </w:tblGrid>
          <w:tr w:rsidR="00B565F0" w:rsidRPr="002E08CA" w:rsidTr="002E08CA">
            <w:tc>
              <w:tcPr>
                <w:tcW w:w="1644" w:type="dxa"/>
                <w:vAlign w:val="center"/>
              </w:tcPr>
              <w:p w:rsidR="00B565F0" w:rsidRPr="002E08CA" w:rsidRDefault="00B565F0" w:rsidP="002E08CA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6" o:spid="_x0000_i1032" type="#_x0000_t75" style="width:80.25pt;height:20.25pt;visibility:visible">
                      <v:imagedata r:id="rId3" o:title=""/>
                    </v:shape>
                  </w:pict>
                </w:r>
              </w:p>
            </w:tc>
            <w:tc>
              <w:tcPr>
                <w:tcW w:w="1791" w:type="dxa"/>
                <w:vAlign w:val="center"/>
              </w:tcPr>
              <w:p w:rsidR="00B565F0" w:rsidRPr="002E08CA" w:rsidRDefault="00B565F0" w:rsidP="002E08CA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7" o:spid="_x0000_i1033" type="#_x0000_t75" style="width:78.75pt;height:19.5pt;visibility:visible">
                      <v:imagedata r:id="rId4" o:title=""/>
                    </v:shape>
                  </w:pict>
                </w:r>
              </w:p>
            </w:tc>
            <w:tc>
              <w:tcPr>
                <w:tcW w:w="1706" w:type="dxa"/>
                <w:vAlign w:val="center"/>
              </w:tcPr>
              <w:p w:rsidR="00B565F0" w:rsidRPr="002E08CA" w:rsidRDefault="00B565F0" w:rsidP="002E08CA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pict>
                    <v:shape id="Immagine 48" o:spid="_x0000_i1034" type="#_x0000_t75" style="width:79.5pt;height:10.5pt;visibility:visible">
                      <v:imagedata r:id="rId5" o:title=""/>
                    </v:shape>
                  </w:pict>
                </w:r>
              </w:p>
            </w:tc>
          </w:tr>
        </w:tbl>
        <w:p w:rsidR="00B565F0" w:rsidRPr="002E08CA" w:rsidRDefault="00B565F0" w:rsidP="002E08CA">
          <w:pPr>
            <w:spacing w:after="0" w:line="240" w:lineRule="auto"/>
            <w:rPr>
              <w:lang w:eastAsia="it-IT"/>
            </w:rPr>
          </w:pPr>
        </w:p>
      </w:tc>
    </w:tr>
    <w:tr w:rsidR="00B565F0" w:rsidRPr="002E08CA" w:rsidTr="002E08CA">
      <w:trPr>
        <w:trHeight w:val="568"/>
        <w:jc w:val="center"/>
      </w:trPr>
      <w:tc>
        <w:tcPr>
          <w:tcW w:w="2821" w:type="dxa"/>
          <w:vAlign w:val="center"/>
        </w:tcPr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</w:p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 w:rsidRPr="007D40C0">
            <w:rPr>
              <w:noProof/>
              <w:sz w:val="12"/>
              <w:szCs w:val="12"/>
              <w:lang w:eastAsia="it-IT"/>
            </w:rPr>
            <w:pict>
              <v:shape id="Immagine 2" o:spid="_x0000_i1035" type="#_x0000_t75" alt="Globe_2018.jpg" style="width:47.25pt;height:48pt;visibility:visible">
                <v:imagedata r:id="rId6" o:title=""/>
              </v:shape>
            </w:pict>
          </w:r>
        </w:p>
        <w:p w:rsidR="00B565F0" w:rsidRPr="002E08CA" w:rsidRDefault="00B565F0" w:rsidP="002E08CA">
          <w:pPr>
            <w:pStyle w:val="Header"/>
            <w:jc w:val="center"/>
            <w:rPr>
              <w:sz w:val="18"/>
              <w:szCs w:val="18"/>
            </w:rPr>
          </w:pPr>
          <w:r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pict>
              <v:shape id="Immagine 0" o:spid="_x0000_s2050" type="#_x0000_t75" alt="Logo_ICDL.png" style="position:absolute;left:0;text-align:left;margin-left:1.9pt;margin-top:6.4pt;width:87.65pt;height:56.8pt;z-index:251661312;visibility:visible;mso-position-horizontal-relative:text;mso-position-vertical-relative:text">
                <v:imagedata r:id="rId7" o:title=""/>
              </v:shape>
            </w:pict>
          </w:r>
        </w:p>
      </w:tc>
      <w:tc>
        <w:tcPr>
          <w:tcW w:w="1772" w:type="dxa"/>
          <w:vAlign w:val="center"/>
        </w:tcPr>
        <w:p w:rsidR="00B565F0" w:rsidRPr="002E08CA" w:rsidRDefault="00B565F0" w:rsidP="002E08CA">
          <w:pPr>
            <w:pStyle w:val="Header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:rsidR="00B565F0" w:rsidRPr="00091263" w:rsidRDefault="00B565F0" w:rsidP="00EC57DC">
    <w:pPr>
      <w:pStyle w:val="Header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6.25pt;height:36.75pt;visibility:visible" o:bullet="t">
        <v:imagedata r:id="rId1" o:title=""/>
      </v:shape>
    </w:pict>
  </w:numPicBullet>
  <w:abstractNum w:abstractNumId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>
    <w:nsid w:val="59445886"/>
    <w:multiLevelType w:val="hybridMultilevel"/>
    <w:tmpl w:val="BE788A9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8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385A68"/>
    <w:multiLevelType w:val="hybridMultilevel"/>
    <w:tmpl w:val="0EAAD1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5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12"/>
  </w:num>
  <w:num w:numId="3">
    <w:abstractNumId w:val="34"/>
  </w:num>
  <w:num w:numId="4">
    <w:abstractNumId w:val="4"/>
  </w:num>
  <w:num w:numId="5">
    <w:abstractNumId w:val="45"/>
  </w:num>
  <w:num w:numId="6">
    <w:abstractNumId w:val="23"/>
  </w:num>
  <w:num w:numId="7">
    <w:abstractNumId w:val="32"/>
  </w:num>
  <w:num w:numId="8">
    <w:abstractNumId w:val="27"/>
  </w:num>
  <w:num w:numId="9">
    <w:abstractNumId w:val="17"/>
  </w:num>
  <w:num w:numId="10">
    <w:abstractNumId w:val="20"/>
  </w:num>
  <w:num w:numId="11">
    <w:abstractNumId w:val="26"/>
  </w:num>
  <w:num w:numId="12">
    <w:abstractNumId w:val="1"/>
  </w:num>
  <w:num w:numId="13">
    <w:abstractNumId w:val="14"/>
  </w:num>
  <w:num w:numId="14">
    <w:abstractNumId w:val="39"/>
  </w:num>
  <w:num w:numId="15">
    <w:abstractNumId w:val="6"/>
  </w:num>
  <w:num w:numId="16">
    <w:abstractNumId w:val="41"/>
  </w:num>
  <w:num w:numId="17">
    <w:abstractNumId w:val="7"/>
  </w:num>
  <w:num w:numId="18">
    <w:abstractNumId w:val="40"/>
  </w:num>
  <w:num w:numId="19">
    <w:abstractNumId w:val="16"/>
  </w:num>
  <w:num w:numId="20">
    <w:abstractNumId w:val="19"/>
  </w:num>
  <w:num w:numId="21">
    <w:abstractNumId w:val="35"/>
  </w:num>
  <w:num w:numId="22">
    <w:abstractNumId w:val="29"/>
  </w:num>
  <w:num w:numId="23">
    <w:abstractNumId w:val="21"/>
  </w:num>
  <w:num w:numId="24">
    <w:abstractNumId w:val="18"/>
  </w:num>
  <w:num w:numId="25">
    <w:abstractNumId w:val="38"/>
  </w:num>
  <w:num w:numId="26">
    <w:abstractNumId w:val="0"/>
  </w:num>
  <w:num w:numId="27">
    <w:abstractNumId w:val="24"/>
  </w:num>
  <w:num w:numId="28">
    <w:abstractNumId w:val="11"/>
  </w:num>
  <w:num w:numId="29">
    <w:abstractNumId w:val="44"/>
  </w:num>
  <w:num w:numId="30">
    <w:abstractNumId w:val="36"/>
  </w:num>
  <w:num w:numId="31">
    <w:abstractNumId w:val="37"/>
  </w:num>
  <w:num w:numId="32">
    <w:abstractNumId w:val="9"/>
  </w:num>
  <w:num w:numId="33">
    <w:abstractNumId w:val="3"/>
  </w:num>
  <w:num w:numId="34">
    <w:abstractNumId w:val="2"/>
  </w:num>
  <w:num w:numId="35">
    <w:abstractNumId w:val="42"/>
  </w:num>
  <w:num w:numId="36">
    <w:abstractNumId w:val="8"/>
  </w:num>
  <w:num w:numId="37">
    <w:abstractNumId w:val="15"/>
  </w:num>
  <w:num w:numId="38">
    <w:abstractNumId w:val="5"/>
  </w:num>
  <w:num w:numId="39">
    <w:abstractNumId w:val="25"/>
  </w:num>
  <w:num w:numId="40">
    <w:abstractNumId w:val="30"/>
  </w:num>
  <w:num w:numId="41">
    <w:abstractNumId w:val="10"/>
  </w:num>
  <w:num w:numId="42">
    <w:abstractNumId w:val="33"/>
  </w:num>
  <w:num w:numId="43">
    <w:abstractNumId w:val="22"/>
  </w:num>
  <w:num w:numId="44">
    <w:abstractNumId w:val="13"/>
  </w:num>
  <w:num w:numId="45">
    <w:abstractNumId w:val="31"/>
  </w:num>
  <w:num w:numId="46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1BF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030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11E3"/>
    <w:rsid w:val="001637A8"/>
    <w:rsid w:val="00167A36"/>
    <w:rsid w:val="0017090C"/>
    <w:rsid w:val="0017489D"/>
    <w:rsid w:val="001779D5"/>
    <w:rsid w:val="0018303E"/>
    <w:rsid w:val="00195C38"/>
    <w:rsid w:val="001A62A6"/>
    <w:rsid w:val="001B2D13"/>
    <w:rsid w:val="001B5959"/>
    <w:rsid w:val="001B7F7C"/>
    <w:rsid w:val="001D0561"/>
    <w:rsid w:val="001D5EC5"/>
    <w:rsid w:val="001D7320"/>
    <w:rsid w:val="001E31F7"/>
    <w:rsid w:val="001E387A"/>
    <w:rsid w:val="001E3F23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716D"/>
    <w:rsid w:val="00253033"/>
    <w:rsid w:val="00264E0C"/>
    <w:rsid w:val="00267774"/>
    <w:rsid w:val="00281569"/>
    <w:rsid w:val="002822E1"/>
    <w:rsid w:val="00282B40"/>
    <w:rsid w:val="00286B30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E6BFB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943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D1F9B"/>
    <w:rsid w:val="004D3AB6"/>
    <w:rsid w:val="004D561E"/>
    <w:rsid w:val="004E7ACB"/>
    <w:rsid w:val="004F3D62"/>
    <w:rsid w:val="004F53C2"/>
    <w:rsid w:val="004F58A8"/>
    <w:rsid w:val="00506F38"/>
    <w:rsid w:val="00522B2D"/>
    <w:rsid w:val="00525DE7"/>
    <w:rsid w:val="0054196D"/>
    <w:rsid w:val="00552B9E"/>
    <w:rsid w:val="00567F21"/>
    <w:rsid w:val="0057097F"/>
    <w:rsid w:val="005A3DAE"/>
    <w:rsid w:val="005B04C3"/>
    <w:rsid w:val="005B2CD8"/>
    <w:rsid w:val="005B33F7"/>
    <w:rsid w:val="005C2D98"/>
    <w:rsid w:val="005C677B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62AF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500DB"/>
    <w:rsid w:val="0076162E"/>
    <w:rsid w:val="0077156A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2A94"/>
    <w:rsid w:val="007A78E6"/>
    <w:rsid w:val="007B5056"/>
    <w:rsid w:val="007B7899"/>
    <w:rsid w:val="007C5D6C"/>
    <w:rsid w:val="007D40C0"/>
    <w:rsid w:val="007D4389"/>
    <w:rsid w:val="007D6CAD"/>
    <w:rsid w:val="00803E1D"/>
    <w:rsid w:val="00803EB2"/>
    <w:rsid w:val="00811610"/>
    <w:rsid w:val="008150E5"/>
    <w:rsid w:val="00815D0C"/>
    <w:rsid w:val="008228E2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33F7"/>
    <w:rsid w:val="00893C9C"/>
    <w:rsid w:val="008A1E76"/>
    <w:rsid w:val="008A4D61"/>
    <w:rsid w:val="008B118A"/>
    <w:rsid w:val="008B2A55"/>
    <w:rsid w:val="008B3358"/>
    <w:rsid w:val="008B6F5B"/>
    <w:rsid w:val="008C4284"/>
    <w:rsid w:val="008D3C68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0CC2"/>
    <w:rsid w:val="00936EE1"/>
    <w:rsid w:val="00942434"/>
    <w:rsid w:val="00943CEA"/>
    <w:rsid w:val="0094619F"/>
    <w:rsid w:val="00976B5F"/>
    <w:rsid w:val="0098031D"/>
    <w:rsid w:val="0098222E"/>
    <w:rsid w:val="00983FE6"/>
    <w:rsid w:val="009946D8"/>
    <w:rsid w:val="009A1DC8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3868"/>
    <w:rsid w:val="00A34002"/>
    <w:rsid w:val="00A3729A"/>
    <w:rsid w:val="00A46D8B"/>
    <w:rsid w:val="00A51393"/>
    <w:rsid w:val="00A56AAB"/>
    <w:rsid w:val="00A57097"/>
    <w:rsid w:val="00A57926"/>
    <w:rsid w:val="00A6627B"/>
    <w:rsid w:val="00A662B1"/>
    <w:rsid w:val="00A666E7"/>
    <w:rsid w:val="00A72C39"/>
    <w:rsid w:val="00A764BA"/>
    <w:rsid w:val="00A838A1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565F0"/>
    <w:rsid w:val="00B6185A"/>
    <w:rsid w:val="00B65A82"/>
    <w:rsid w:val="00B76317"/>
    <w:rsid w:val="00B775FC"/>
    <w:rsid w:val="00B80F0C"/>
    <w:rsid w:val="00B821F3"/>
    <w:rsid w:val="00B9643B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16B75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6F99"/>
    <w:rsid w:val="00CA7E26"/>
    <w:rsid w:val="00CD6D49"/>
    <w:rsid w:val="00CE4986"/>
    <w:rsid w:val="00CE655F"/>
    <w:rsid w:val="00CE7645"/>
    <w:rsid w:val="00CF4C41"/>
    <w:rsid w:val="00CF6A39"/>
    <w:rsid w:val="00D05832"/>
    <w:rsid w:val="00D076BE"/>
    <w:rsid w:val="00D2096C"/>
    <w:rsid w:val="00D36AAF"/>
    <w:rsid w:val="00D459F9"/>
    <w:rsid w:val="00D50FD1"/>
    <w:rsid w:val="00D51782"/>
    <w:rsid w:val="00D51F43"/>
    <w:rsid w:val="00D640BE"/>
    <w:rsid w:val="00D6423C"/>
    <w:rsid w:val="00D75F7B"/>
    <w:rsid w:val="00D81B5C"/>
    <w:rsid w:val="00D83AA3"/>
    <w:rsid w:val="00D84806"/>
    <w:rsid w:val="00D97699"/>
    <w:rsid w:val="00DA1155"/>
    <w:rsid w:val="00DA1638"/>
    <w:rsid w:val="00DA5AB7"/>
    <w:rsid w:val="00DA6DAD"/>
    <w:rsid w:val="00DB082B"/>
    <w:rsid w:val="00DC61B5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6F0"/>
    <w:rsid w:val="00E17C58"/>
    <w:rsid w:val="00E20073"/>
    <w:rsid w:val="00E273D5"/>
    <w:rsid w:val="00E4352C"/>
    <w:rsid w:val="00E51230"/>
    <w:rsid w:val="00E53F06"/>
    <w:rsid w:val="00E60475"/>
    <w:rsid w:val="00E67DD2"/>
    <w:rsid w:val="00E77703"/>
    <w:rsid w:val="00E847DD"/>
    <w:rsid w:val="00E86B05"/>
    <w:rsid w:val="00E877E0"/>
    <w:rsid w:val="00E87D86"/>
    <w:rsid w:val="00E969BE"/>
    <w:rsid w:val="00E96AC0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0D7A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A0AC9"/>
    <w:rsid w:val="00FA5371"/>
    <w:rsid w:val="00FA727B"/>
    <w:rsid w:val="00FB0C25"/>
    <w:rsid w:val="00FB161D"/>
    <w:rsid w:val="00FD6883"/>
    <w:rsid w:val="00FE5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Header">
    <w:name w:val="header"/>
    <w:basedOn w:val="Normal"/>
    <w:link w:val="HeaderChar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231B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231BF"/>
    <w:rPr>
      <w:rFonts w:cs="Times New Roman"/>
    </w:rPr>
  </w:style>
  <w:style w:type="table" w:styleId="TableGrid">
    <w:name w:val="Table Grid"/>
    <w:basedOn w:val="TableNormal"/>
    <w:uiPriority w:val="99"/>
    <w:rsid w:val="002231B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Web">
    <w:name w:val="Normal (Web)"/>
    <w:basedOn w:val="Normal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DefaultParagraphFont"/>
    <w:uiPriority w:val="99"/>
    <w:rsid w:val="0000372B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47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802</Words>
  <Characters>4576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Nico</cp:lastModifiedBy>
  <cp:revision>3</cp:revision>
  <cp:lastPrinted>2023-05-05T13:56:00Z</cp:lastPrinted>
  <dcterms:created xsi:type="dcterms:W3CDTF">2023-05-14T10:06:00Z</dcterms:created>
  <dcterms:modified xsi:type="dcterms:W3CDTF">2023-05-14T20:17:00Z</dcterms:modified>
</cp:coreProperties>
</file>