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373" w:rsidRPr="00125BF5" w:rsidRDefault="00331373" w:rsidP="001A37D2">
      <w:pPr>
        <w:rPr>
          <w:rFonts w:ascii="Arial" w:hAnsi="Arial" w:cs="Arial"/>
          <w:b/>
          <w:bCs/>
        </w:rPr>
      </w:pPr>
      <w:r w:rsidRPr="00125BF5">
        <w:rPr>
          <w:rFonts w:ascii="Arial" w:hAnsi="Arial" w:cs="Arial"/>
          <w:b/>
          <w:bCs/>
        </w:rPr>
        <w:t>ALLEGATO 1</w:t>
      </w:r>
    </w:p>
    <w:p w:rsidR="00331373" w:rsidRPr="00741F6E" w:rsidRDefault="00331373" w:rsidP="001A37D2">
      <w:pPr>
        <w:rPr>
          <w:rFonts w:ascii="Arial" w:hAnsi="Arial" w:cs="Arial"/>
        </w:rPr>
      </w:pPr>
    </w:p>
    <w:p w:rsidR="00331373" w:rsidRDefault="00331373" w:rsidP="001A37D2">
      <w:pPr>
        <w:ind w:left="4320" w:firstLine="720"/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AL DIRIGENTE SCOLASTICO </w:t>
      </w:r>
    </w:p>
    <w:p w:rsidR="00331373" w:rsidRPr="00741F6E" w:rsidRDefault="00331373" w:rsidP="001A37D2">
      <w:pPr>
        <w:ind w:left="432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dell’Istituto </w:t>
      </w:r>
      <w:r w:rsidRPr="00741F6E">
        <w:rPr>
          <w:rFonts w:ascii="Arial" w:hAnsi="Arial" w:cs="Arial"/>
          <w:b/>
          <w:bCs/>
        </w:rPr>
        <w:t>ISTITUTO ISTRUZIONE SUPERIORE LEARDI</w:t>
      </w:r>
    </w:p>
    <w:p w:rsidR="00331373" w:rsidRDefault="00331373" w:rsidP="001A37D2">
      <w:pPr>
        <w:rPr>
          <w:rFonts w:ascii="Arial" w:hAnsi="Arial" w:cs="Arial"/>
        </w:rPr>
      </w:pPr>
    </w:p>
    <w:p w:rsidR="00331373" w:rsidRPr="00741F6E" w:rsidRDefault="00331373" w:rsidP="001A37D2">
      <w:pPr>
        <w:rPr>
          <w:rFonts w:ascii="Arial" w:hAnsi="Arial" w:cs="Arial"/>
        </w:rPr>
      </w:pPr>
    </w:p>
    <w:p w:rsidR="00331373" w:rsidRPr="00741F6E" w:rsidRDefault="00331373" w:rsidP="001A37D2">
      <w:pPr>
        <w:jc w:val="center"/>
        <w:rPr>
          <w:rFonts w:ascii="Arial" w:hAnsi="Arial" w:cs="Arial"/>
          <w:b/>
          <w:bCs/>
        </w:rPr>
      </w:pPr>
      <w:r w:rsidRPr="00741F6E">
        <w:rPr>
          <w:rFonts w:ascii="Arial" w:hAnsi="Arial" w:cs="Arial"/>
          <w:b/>
          <w:bCs/>
        </w:rPr>
        <w:t>DOMANDA PARTECIPAZIONE SELEZIONE FIGURA SPECIALISTICA PSICOLOGO</w:t>
      </w:r>
    </w:p>
    <w:p w:rsidR="00331373" w:rsidRPr="00741F6E" w:rsidRDefault="00331373" w:rsidP="001A37D2">
      <w:pPr>
        <w:rPr>
          <w:rFonts w:ascii="Arial" w:hAnsi="Arial" w:cs="Arial"/>
        </w:rPr>
      </w:pPr>
    </w:p>
    <w:p w:rsidR="00331373" w:rsidRDefault="00331373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Il/la sottoscritto/a </w:t>
      </w:r>
      <w:r>
        <w:rPr>
          <w:rFonts w:ascii="Arial" w:hAnsi="Arial" w:cs="Arial"/>
        </w:rPr>
        <w:t>________________________________________________________________</w:t>
      </w:r>
    </w:p>
    <w:p w:rsidR="00331373" w:rsidRDefault="00331373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>nato/a</w:t>
      </w:r>
      <w:r>
        <w:rPr>
          <w:rFonts w:ascii="Arial" w:hAnsi="Arial" w:cs="Arial"/>
        </w:rPr>
        <w:t xml:space="preserve"> ________________ </w:t>
      </w:r>
      <w:r w:rsidRPr="00741F6E">
        <w:rPr>
          <w:rFonts w:ascii="Arial" w:hAnsi="Arial" w:cs="Arial"/>
        </w:rPr>
        <w:t xml:space="preserve">il </w:t>
      </w:r>
      <w:r>
        <w:rPr>
          <w:rFonts w:ascii="Arial" w:hAnsi="Arial" w:cs="Arial"/>
        </w:rPr>
        <w:t xml:space="preserve">_____________ </w:t>
      </w:r>
      <w:r w:rsidRPr="00741F6E">
        <w:rPr>
          <w:rFonts w:ascii="Arial" w:hAnsi="Arial" w:cs="Arial"/>
        </w:rPr>
        <w:t xml:space="preserve">residente a </w:t>
      </w:r>
      <w:r>
        <w:rPr>
          <w:rFonts w:ascii="Arial" w:hAnsi="Arial" w:cs="Arial"/>
        </w:rPr>
        <w:t xml:space="preserve">________________________________ </w:t>
      </w:r>
      <w:r w:rsidRPr="00741F6E">
        <w:rPr>
          <w:rFonts w:ascii="Arial" w:hAnsi="Arial" w:cs="Arial"/>
        </w:rPr>
        <w:t xml:space="preserve">in via </w:t>
      </w:r>
      <w:r>
        <w:rPr>
          <w:rFonts w:ascii="Arial" w:hAnsi="Arial" w:cs="Arial"/>
        </w:rPr>
        <w:t xml:space="preserve">__________________________________________ </w:t>
      </w:r>
      <w:r w:rsidRPr="00741F6E">
        <w:rPr>
          <w:rFonts w:ascii="Arial" w:hAnsi="Arial" w:cs="Arial"/>
        </w:rPr>
        <w:t xml:space="preserve">n. </w:t>
      </w:r>
      <w:r>
        <w:rPr>
          <w:rFonts w:ascii="Arial" w:hAnsi="Arial" w:cs="Arial"/>
        </w:rPr>
        <w:t xml:space="preserve">______ </w:t>
      </w:r>
      <w:r w:rsidRPr="00741F6E">
        <w:rPr>
          <w:rFonts w:ascii="Arial" w:hAnsi="Arial" w:cs="Arial"/>
        </w:rPr>
        <w:t xml:space="preserve">Cap. </w:t>
      </w:r>
      <w:r>
        <w:rPr>
          <w:rFonts w:ascii="Arial" w:hAnsi="Arial" w:cs="Arial"/>
        </w:rPr>
        <w:t>__________________</w:t>
      </w:r>
    </w:p>
    <w:p w:rsidR="00331373" w:rsidRDefault="00331373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Prov. </w:t>
      </w:r>
      <w:r>
        <w:rPr>
          <w:rFonts w:ascii="Arial" w:hAnsi="Arial" w:cs="Arial"/>
        </w:rPr>
        <w:t xml:space="preserve">__________ </w:t>
      </w:r>
      <w:r w:rsidRPr="00741F6E">
        <w:rPr>
          <w:rFonts w:ascii="Arial" w:hAnsi="Arial" w:cs="Arial"/>
        </w:rPr>
        <w:t xml:space="preserve">Status professionale </w:t>
      </w:r>
      <w:r>
        <w:rPr>
          <w:rFonts w:ascii="Arial" w:hAnsi="Arial" w:cs="Arial"/>
        </w:rPr>
        <w:t xml:space="preserve">______________________________________________ </w:t>
      </w:r>
      <w:r w:rsidRPr="00741F6E">
        <w:rPr>
          <w:rFonts w:ascii="Arial" w:hAnsi="Arial" w:cs="Arial"/>
        </w:rPr>
        <w:t xml:space="preserve">codice fiscale </w:t>
      </w:r>
      <w:r>
        <w:rPr>
          <w:rFonts w:ascii="Arial" w:hAnsi="Arial" w:cs="Arial"/>
        </w:rPr>
        <w:t xml:space="preserve">____________________________ </w:t>
      </w:r>
      <w:r w:rsidRPr="00741F6E">
        <w:rPr>
          <w:rFonts w:ascii="Arial" w:hAnsi="Arial" w:cs="Arial"/>
        </w:rPr>
        <w:t xml:space="preserve">Cell. </w:t>
      </w:r>
      <w:r>
        <w:rPr>
          <w:rFonts w:ascii="Arial" w:hAnsi="Arial" w:cs="Arial"/>
        </w:rPr>
        <w:t>__________________________________</w:t>
      </w:r>
    </w:p>
    <w:p w:rsidR="00331373" w:rsidRPr="00741F6E" w:rsidRDefault="00331373" w:rsidP="001A37D2">
      <w:pPr>
        <w:rPr>
          <w:rFonts w:ascii="Arial" w:hAnsi="Arial" w:cs="Arial"/>
        </w:rPr>
      </w:pPr>
      <w:r>
        <w:rPr>
          <w:rFonts w:ascii="Arial" w:hAnsi="Arial" w:cs="Arial"/>
        </w:rPr>
        <w:t>Indirizzo e-mail al quale inviare le comunicazioni relative alla presente selezione: ______________________________________________________________________________</w:t>
      </w:r>
    </w:p>
    <w:p w:rsidR="00331373" w:rsidRPr="00741F6E" w:rsidRDefault="00331373" w:rsidP="001A37D2">
      <w:pPr>
        <w:rPr>
          <w:rFonts w:ascii="Arial" w:hAnsi="Arial" w:cs="Arial"/>
        </w:rPr>
      </w:pPr>
    </w:p>
    <w:p w:rsidR="00331373" w:rsidRPr="00B872F9" w:rsidRDefault="00331373" w:rsidP="001A37D2">
      <w:pPr>
        <w:jc w:val="center"/>
        <w:rPr>
          <w:rFonts w:ascii="Arial" w:hAnsi="Arial" w:cs="Arial"/>
          <w:b/>
          <w:bCs/>
        </w:rPr>
      </w:pPr>
      <w:r w:rsidRPr="00B872F9">
        <w:rPr>
          <w:rFonts w:ascii="Arial" w:hAnsi="Arial" w:cs="Arial"/>
          <w:b/>
          <w:bCs/>
        </w:rPr>
        <w:t>CHIEDE</w:t>
      </w:r>
    </w:p>
    <w:p w:rsidR="00331373" w:rsidRPr="00741F6E" w:rsidRDefault="00331373" w:rsidP="001A37D2">
      <w:pPr>
        <w:rPr>
          <w:rFonts w:ascii="Arial" w:hAnsi="Arial" w:cs="Arial"/>
        </w:rPr>
      </w:pPr>
    </w:p>
    <w:p w:rsidR="00331373" w:rsidRPr="00B872F9" w:rsidRDefault="00331373" w:rsidP="001A37D2">
      <w:pPr>
        <w:jc w:val="both"/>
        <w:rPr>
          <w:rFonts w:ascii="Arial" w:hAnsi="Arial" w:cs="Arial"/>
        </w:rPr>
      </w:pPr>
      <w:r w:rsidRPr="00B872F9">
        <w:rPr>
          <w:rFonts w:ascii="Arial" w:hAnsi="Arial" w:cs="Arial"/>
        </w:rPr>
        <w:t xml:space="preserve">di poter partecipare alla selezione per figura specialistica nell’ambito del progetto di qualificazione dell’offerta formativa, presso la sede di codesto Istituto, in quanto in possesso dei requisiti </w:t>
      </w:r>
      <w:r>
        <w:rPr>
          <w:rFonts w:ascii="Arial" w:hAnsi="Arial" w:cs="Arial"/>
        </w:rPr>
        <w:t>indicati dal</w:t>
      </w:r>
      <w:r w:rsidRPr="00B872F9">
        <w:rPr>
          <w:rFonts w:ascii="Arial" w:hAnsi="Arial" w:cs="Arial"/>
        </w:rPr>
        <w:t xml:space="preserve"> bando.</w:t>
      </w:r>
    </w:p>
    <w:p w:rsidR="00331373" w:rsidRPr="00B872F9" w:rsidRDefault="00331373" w:rsidP="001A37D2">
      <w:pPr>
        <w:jc w:val="both"/>
        <w:rPr>
          <w:rFonts w:ascii="Arial" w:hAnsi="Arial" w:cs="Arial"/>
        </w:rPr>
      </w:pPr>
      <w:r w:rsidRPr="00B872F9">
        <w:rPr>
          <w:rFonts w:ascii="Arial" w:hAnsi="Arial" w:cs="Arial"/>
        </w:rPr>
        <w:t>A tal fine, consapevole della responsabilità penale e della decadenza da eventuali benefici acquisiti nel caso di dichiarazioni mendaci, dichiara</w:t>
      </w:r>
      <w:r>
        <w:rPr>
          <w:rFonts w:ascii="Arial" w:hAnsi="Arial" w:cs="Arial"/>
        </w:rPr>
        <w:t>,</w:t>
      </w:r>
      <w:r w:rsidRPr="00B872F9">
        <w:rPr>
          <w:rFonts w:ascii="Arial" w:hAnsi="Arial" w:cs="Arial"/>
        </w:rPr>
        <w:t xml:space="preserve"> sotto la propria responsabilità quanto segue:</w:t>
      </w:r>
    </w:p>
    <w:p w:rsidR="00331373" w:rsidRPr="009B376B" w:rsidRDefault="00331373" w:rsidP="001A37D2">
      <w:pPr>
        <w:pStyle w:val="ListParagraph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di essere iscritto all’albo professionale degli Psicologi;</w:t>
      </w:r>
    </w:p>
    <w:p w:rsidR="00331373" w:rsidRPr="009B376B" w:rsidRDefault="00331373" w:rsidP="001A37D2">
      <w:pPr>
        <w:pStyle w:val="ListParagraph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essere in possesso della cittadinanza italiana o di uno degli Stati membri dell'Unione europea;</w:t>
      </w:r>
    </w:p>
    <w:p w:rsidR="00331373" w:rsidRPr="009B376B" w:rsidRDefault="00331373" w:rsidP="001A37D2">
      <w:pPr>
        <w:pStyle w:val="ListParagraph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godere dei diritti civili e politici;</w:t>
      </w:r>
    </w:p>
    <w:p w:rsidR="00331373" w:rsidRPr="009B376B" w:rsidRDefault="00331373" w:rsidP="001A37D2">
      <w:pPr>
        <w:pStyle w:val="ListParagraph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non aver riportato condanne penali e non essere destinatario di provvedimenti che riguardano l'applicazione di misure di prevenzione, di decisioni civili e di provvedimenti amministrativi iscritti nel casellario giudiziale;</w:t>
      </w:r>
    </w:p>
    <w:p w:rsidR="00331373" w:rsidRPr="009B376B" w:rsidRDefault="00331373" w:rsidP="001A37D2">
      <w:pPr>
        <w:pStyle w:val="ListParagraph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essere a conoscenza di non essere sottoposto a procedimenti penali;</w:t>
      </w:r>
    </w:p>
    <w:p w:rsidR="00331373" w:rsidRPr="009B376B" w:rsidRDefault="00331373" w:rsidP="001A37D2">
      <w:pPr>
        <w:pStyle w:val="ListParagraph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 xml:space="preserve">essere in possesso del requisito della particolare e comprovata specializzazione universitaria strettamente correlata al contenuto della prestazione richiesta. </w:t>
      </w:r>
    </w:p>
    <w:p w:rsidR="00331373" w:rsidRPr="009B376B" w:rsidRDefault="00331373" w:rsidP="001A37D2">
      <w:pPr>
        <w:pStyle w:val="ListParagraph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di prestare consenso al trattamento dei dati personali (D.Lgs. 196/2003, così come modificato dal decreto lgs. 101/2018 e Regolamento Europeo 2016/679);</w:t>
      </w:r>
    </w:p>
    <w:p w:rsidR="00331373" w:rsidRDefault="00331373" w:rsidP="001A37D2">
      <w:pPr>
        <w:pStyle w:val="ListParagraph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la propria disponibilità ad adattarsi al calendario definito dalla scuola.</w:t>
      </w:r>
    </w:p>
    <w:p w:rsidR="00331373" w:rsidRPr="009B376B" w:rsidRDefault="00331373" w:rsidP="001A37D2">
      <w:pPr>
        <w:pStyle w:val="ListParagraph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B172CA">
        <w:rPr>
          <w:rFonts w:ascii="Arial" w:hAnsi="Arial" w:cs="Arial"/>
          <w:b/>
          <w:bCs/>
        </w:rPr>
        <w:t xml:space="preserve">di </w:t>
      </w:r>
      <w:r>
        <w:rPr>
          <w:rFonts w:ascii="Arial" w:hAnsi="Arial" w:cs="Arial"/>
          <w:b/>
          <w:bCs/>
        </w:rPr>
        <w:t xml:space="preserve">impegnarsi fina da ora a </w:t>
      </w:r>
      <w:r w:rsidRPr="00B172CA">
        <w:rPr>
          <w:rFonts w:ascii="Arial" w:hAnsi="Arial" w:cs="Arial"/>
          <w:b/>
          <w:bCs/>
        </w:rPr>
        <w:t>non stabilire rapporti professionali di natura diversa rispetto a quelli oggetto del presente Protocollo con il personale scolastico e con gli studenti, e loro familiari, delle istituzioni scolastiche nelle quali prestano il supporto psicologico</w:t>
      </w:r>
      <w:r w:rsidRPr="00133639">
        <w:rPr>
          <w:rFonts w:ascii="Arial" w:hAnsi="Arial" w:cs="Arial"/>
        </w:rPr>
        <w:t>.</w:t>
      </w:r>
    </w:p>
    <w:p w:rsidR="00331373" w:rsidRPr="00741F6E" w:rsidRDefault="00331373" w:rsidP="001A37D2">
      <w:pPr>
        <w:rPr>
          <w:rFonts w:ascii="Arial" w:hAnsi="Arial" w:cs="Arial"/>
        </w:rPr>
      </w:pPr>
    </w:p>
    <w:p w:rsidR="00331373" w:rsidRPr="00741F6E" w:rsidRDefault="00331373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>Si allega alla presente:</w:t>
      </w:r>
    </w:p>
    <w:p w:rsidR="00331373" w:rsidRPr="00C97E7A" w:rsidRDefault="00331373" w:rsidP="001A37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Curriculum vitae in formato europeo (mettere in evidenza i titoli valutabili);</w:t>
      </w:r>
    </w:p>
    <w:p w:rsidR="00331373" w:rsidRPr="00C97E7A" w:rsidRDefault="00331373" w:rsidP="001A37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modello dichiarazione punteggio;</w:t>
      </w:r>
    </w:p>
    <w:p w:rsidR="00331373" w:rsidRDefault="00331373" w:rsidP="001A37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autocertificazione</w:t>
      </w:r>
      <w:r>
        <w:rPr>
          <w:rFonts w:ascii="Arial" w:hAnsi="Arial" w:cs="Arial"/>
        </w:rPr>
        <w:t xml:space="preserve"> titoli, requisiti e servizi;</w:t>
      </w:r>
    </w:p>
    <w:p w:rsidR="00331373" w:rsidRDefault="00331373" w:rsidP="001A37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Copia documento di identità</w:t>
      </w:r>
    </w:p>
    <w:p w:rsidR="00331373" w:rsidRPr="00C97E7A" w:rsidRDefault="00331373" w:rsidP="001A37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B5081">
        <w:rPr>
          <w:rFonts w:ascii="Arial" w:hAnsi="Arial" w:cs="Arial"/>
        </w:rPr>
        <w:t>formale autorizzazione dell’Amministrazione di appartenenza</w:t>
      </w:r>
      <w:r>
        <w:rPr>
          <w:rFonts w:ascii="Arial" w:hAnsi="Arial" w:cs="Arial"/>
        </w:rPr>
        <w:t xml:space="preserve"> (se dipendente pubblico)</w:t>
      </w:r>
    </w:p>
    <w:p w:rsidR="00331373" w:rsidRDefault="00331373" w:rsidP="001A37D2">
      <w:pPr>
        <w:rPr>
          <w:rFonts w:ascii="Arial" w:hAnsi="Arial" w:cs="Arial"/>
        </w:rPr>
      </w:pPr>
    </w:p>
    <w:p w:rsidR="00331373" w:rsidRDefault="00331373"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</w:t>
      </w:r>
    </w:p>
    <w:sectPr w:rsidR="00331373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7533A"/>
    <w:multiLevelType w:val="hybridMultilevel"/>
    <w:tmpl w:val="BD3C418E"/>
    <w:lvl w:ilvl="0" w:tplc="4F68A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37D2"/>
    <w:rsid w:val="000F5062"/>
    <w:rsid w:val="00125BF5"/>
    <w:rsid w:val="00133639"/>
    <w:rsid w:val="001A37D2"/>
    <w:rsid w:val="002B5916"/>
    <w:rsid w:val="00331373"/>
    <w:rsid w:val="004F430F"/>
    <w:rsid w:val="00741F6E"/>
    <w:rsid w:val="008E5AAD"/>
    <w:rsid w:val="009279F8"/>
    <w:rsid w:val="009B376B"/>
    <w:rsid w:val="00B172CA"/>
    <w:rsid w:val="00B872F9"/>
    <w:rsid w:val="00C25E8A"/>
    <w:rsid w:val="00C97E7A"/>
    <w:rsid w:val="00FB5081"/>
    <w:rsid w:val="00FF1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7D2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A37D2"/>
    <w:pPr>
      <w:ind w:left="833" w:hanging="36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397</Words>
  <Characters>2269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</dc:title>
  <dc:subject/>
  <dc:creator>ettorina</dc:creator>
  <cp:keywords/>
  <dc:description/>
  <cp:lastModifiedBy>Nico</cp:lastModifiedBy>
  <cp:revision>2</cp:revision>
  <dcterms:created xsi:type="dcterms:W3CDTF">2023-07-09T16:04:00Z</dcterms:created>
  <dcterms:modified xsi:type="dcterms:W3CDTF">2023-07-09T16:04:00Z</dcterms:modified>
</cp:coreProperties>
</file>