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50" w:rsidRPr="008C7740" w:rsidRDefault="00031450" w:rsidP="006A3C26">
      <w:pPr>
        <w:rPr>
          <w:rFonts w:ascii="Arial" w:hAnsi="Arial" w:cs="Arial"/>
          <w:b/>
          <w:bCs/>
        </w:rPr>
      </w:pPr>
      <w:r w:rsidRPr="008C7740">
        <w:rPr>
          <w:rFonts w:ascii="Arial" w:hAnsi="Arial" w:cs="Arial"/>
          <w:b/>
          <w:bCs/>
        </w:rPr>
        <w:t>Allegato 2</w:t>
      </w:r>
    </w:p>
    <w:p w:rsidR="00031450" w:rsidRPr="008C7740" w:rsidRDefault="00031450" w:rsidP="006A3C26">
      <w:pPr>
        <w:jc w:val="center"/>
        <w:rPr>
          <w:rFonts w:ascii="Arial" w:hAnsi="Arial" w:cs="Arial"/>
          <w:b/>
          <w:bCs/>
        </w:rPr>
      </w:pPr>
    </w:p>
    <w:p w:rsidR="00031450" w:rsidRPr="008C7740" w:rsidRDefault="00031450" w:rsidP="006A3C26">
      <w:pPr>
        <w:jc w:val="center"/>
        <w:rPr>
          <w:rFonts w:ascii="Arial" w:hAnsi="Arial" w:cs="Arial"/>
          <w:b/>
          <w:bCs/>
        </w:rPr>
      </w:pPr>
      <w:bookmarkStart w:id="0" w:name="MODELLO_DICHIARAZIONE_PUNTEGGIO"/>
      <w:bookmarkEnd w:id="0"/>
      <w:r w:rsidRPr="008C7740">
        <w:rPr>
          <w:rFonts w:ascii="Arial" w:hAnsi="Arial" w:cs="Arial"/>
          <w:b/>
          <w:bCs/>
        </w:rPr>
        <w:t>MODELLO DICHIARAZIONE PUNTEGGIO</w:t>
      </w:r>
    </w:p>
    <w:p w:rsidR="00031450" w:rsidRPr="00741F6E" w:rsidRDefault="00031450" w:rsidP="006A3C26">
      <w:pPr>
        <w:rPr>
          <w:rFonts w:ascii="Arial" w:hAnsi="Arial" w:cs="Arial"/>
        </w:rPr>
      </w:pPr>
    </w:p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37"/>
        <w:gridCol w:w="1701"/>
        <w:gridCol w:w="1560"/>
      </w:tblGrid>
      <w:tr w:rsidR="00031450" w:rsidRPr="00C97E7A" w:rsidTr="00597774">
        <w:trPr>
          <w:trHeight w:val="844"/>
          <w:jc w:val="center"/>
        </w:trPr>
        <w:tc>
          <w:tcPr>
            <w:tcW w:w="6237" w:type="dxa"/>
            <w:shd w:val="clear" w:color="auto" w:fill="C0C0C0"/>
            <w:vAlign w:val="center"/>
          </w:tcPr>
          <w:p w:rsidR="00031450" w:rsidRPr="00597774" w:rsidRDefault="00031450" w:rsidP="00597774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Descrizione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031450" w:rsidRPr="00597774" w:rsidRDefault="00031450" w:rsidP="00597774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Auto-dichiarare voto, titoli, servizi, altro</w:t>
            </w:r>
          </w:p>
        </w:tc>
        <w:tc>
          <w:tcPr>
            <w:tcW w:w="1560" w:type="dxa"/>
            <w:shd w:val="clear" w:color="auto" w:fill="C0C0C0"/>
            <w:vAlign w:val="center"/>
          </w:tcPr>
          <w:p w:rsidR="00031450" w:rsidRPr="00597774" w:rsidRDefault="00031450" w:rsidP="00597774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Punteggio attribuito dalla Commissione</w:t>
            </w:r>
          </w:p>
        </w:tc>
      </w:tr>
      <w:tr w:rsidR="00031450" w:rsidRPr="00741F6E" w:rsidTr="00597774">
        <w:trPr>
          <w:trHeight w:val="489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Laurea specifica</w:t>
            </w:r>
            <w:r w:rsidRPr="00597774">
              <w:rPr>
                <w:rFonts w:ascii="Arial" w:hAnsi="Arial" w:cs="Arial"/>
                <w:lang w:val="en-US"/>
              </w:rPr>
              <w:t xml:space="preserve"> connessa alle aree tematiche oggetto del presente bando 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Max 30 punti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30 voto 110 e lode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25 voto 110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20 voti da 100 a 109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15 voti da 90 a 99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10 voti da 0 a 89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:rsidTr="00597774">
        <w:trPr>
          <w:trHeight w:val="465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Titoli di specializzazione post – laurea</w:t>
            </w:r>
            <w:r w:rsidRPr="00597774">
              <w:rPr>
                <w:rFonts w:ascii="Arial" w:hAnsi="Arial" w:cs="Arial"/>
                <w:lang w:val="en-US"/>
              </w:rPr>
              <w:t xml:space="preserve"> connessi alle aree tematiche oggetto del presente bando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max 10 punti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2 per specializzazione post-laurea (almeno biennale 120 cfu) fino ad un massimo di 6 pt.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Dottorato 4 pt.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:rsidTr="00597774">
        <w:trPr>
          <w:trHeight w:val="294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Specializzazione in psicoterapia Punti 10</w:t>
            </w:r>
          </w:p>
        </w:tc>
        <w:tc>
          <w:tcPr>
            <w:tcW w:w="1701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:rsidTr="00597774">
        <w:trPr>
          <w:trHeight w:val="294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Pubblicazioni scientifiche inerenti la psicologia e la psicoterapia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2 per ogni pubblicazione fino ad un massimo di 10 pt.</w:t>
            </w:r>
          </w:p>
        </w:tc>
        <w:tc>
          <w:tcPr>
            <w:tcW w:w="1701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:rsidTr="00597774">
        <w:trPr>
          <w:trHeight w:val="294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 xml:space="preserve">Esperienze professionali nelle scuole del medesimo ordine dell’Istituto ISTITUTO ISTRUZIONE SUPERIORE LEARDI </w:t>
            </w:r>
            <w:r w:rsidRPr="00597774">
              <w:rPr>
                <w:rFonts w:ascii="Arial" w:hAnsi="Arial" w:cs="Arial"/>
                <w:lang w:val="en-US"/>
              </w:rPr>
              <w:t>specificamente connesse alle aree tematiche oggetto del presente bando.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max 30 punti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6 per ciascun incarico (almeno trimestrali) fino ad un massimo di 30 pt.</w:t>
            </w:r>
          </w:p>
        </w:tc>
        <w:tc>
          <w:tcPr>
            <w:tcW w:w="1701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:rsidTr="00597774">
        <w:trPr>
          <w:trHeight w:val="294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Esperienze professionali nelle istituzioni scolastiche di altro ordine e grado</w:t>
            </w:r>
            <w:r w:rsidRPr="00597774">
              <w:rPr>
                <w:rFonts w:ascii="Arial" w:hAnsi="Arial" w:cs="Arial"/>
                <w:lang w:val="en-US"/>
              </w:rPr>
              <w:t xml:space="preserve"> specificamente connesse alle aree tematiche oggetto del presente bando </w:t>
            </w: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max 10 punti</w:t>
            </w:r>
          </w:p>
          <w:p w:rsidR="00031450" w:rsidRPr="00597774" w:rsidRDefault="00031450" w:rsidP="00545F28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597774">
              <w:rPr>
                <w:rFonts w:ascii="Arial" w:hAnsi="Arial" w:cs="Arial"/>
                <w:lang w:val="en-US"/>
              </w:rPr>
              <w:t>Punti 5 per ciascun incarico (almeno trimestrali) fino ad un massimo di 10 pt.</w:t>
            </w:r>
          </w:p>
        </w:tc>
        <w:tc>
          <w:tcPr>
            <w:tcW w:w="1701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  <w:tr w:rsidR="00031450" w:rsidRPr="00741F6E" w:rsidTr="00597774">
        <w:trPr>
          <w:trHeight w:val="348"/>
          <w:jc w:val="center"/>
        </w:trPr>
        <w:tc>
          <w:tcPr>
            <w:tcW w:w="6237" w:type="dxa"/>
            <w:vAlign w:val="center"/>
          </w:tcPr>
          <w:p w:rsidR="00031450" w:rsidRPr="00597774" w:rsidRDefault="00031450" w:rsidP="00597774">
            <w:pPr>
              <w:jc w:val="right"/>
              <w:rPr>
                <w:rFonts w:ascii="Arial" w:hAnsi="Arial" w:cs="Arial"/>
                <w:b/>
                <w:bCs/>
                <w:lang w:val="en-US"/>
              </w:rPr>
            </w:pPr>
            <w:r w:rsidRPr="00597774">
              <w:rPr>
                <w:rFonts w:ascii="Arial" w:hAnsi="Arial" w:cs="Arial"/>
                <w:b/>
                <w:bCs/>
                <w:lang w:val="en-US"/>
              </w:rPr>
              <w:t>Totale</w:t>
            </w:r>
          </w:p>
        </w:tc>
        <w:tc>
          <w:tcPr>
            <w:tcW w:w="1701" w:type="dxa"/>
            <w:shd w:val="clear" w:color="auto" w:fill="C0C0C0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Align w:val="center"/>
          </w:tcPr>
          <w:p w:rsidR="00031450" w:rsidRPr="00597774" w:rsidRDefault="00031450" w:rsidP="00545F28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031450" w:rsidRPr="00741F6E" w:rsidRDefault="00031450" w:rsidP="006A3C26">
      <w:pPr>
        <w:rPr>
          <w:rFonts w:ascii="Arial" w:hAnsi="Arial" w:cs="Arial"/>
        </w:rPr>
      </w:pPr>
    </w:p>
    <w:p w:rsidR="00031450" w:rsidRPr="00741F6E" w:rsidRDefault="00031450" w:rsidP="006A3C26">
      <w:pPr>
        <w:rPr>
          <w:rFonts w:ascii="Arial" w:hAnsi="Arial" w:cs="Arial"/>
        </w:rPr>
      </w:pPr>
    </w:p>
    <w:p w:rsidR="00031450" w:rsidRDefault="00031450">
      <w:r w:rsidRPr="00741F6E"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>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41F6E">
        <w:rPr>
          <w:rFonts w:ascii="Arial" w:hAnsi="Arial" w:cs="Arial"/>
        </w:rPr>
        <w:t xml:space="preserve">Firma </w:t>
      </w:r>
      <w:r>
        <w:rPr>
          <w:rFonts w:ascii="Arial" w:hAnsi="Arial" w:cs="Arial"/>
        </w:rPr>
        <w:t>_______________________</w:t>
      </w:r>
    </w:p>
    <w:sectPr w:rsidR="00031450" w:rsidSect="00FF12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3C26"/>
    <w:rsid w:val="00031450"/>
    <w:rsid w:val="001F3CE2"/>
    <w:rsid w:val="004A10D3"/>
    <w:rsid w:val="00545F28"/>
    <w:rsid w:val="00597774"/>
    <w:rsid w:val="006A3C26"/>
    <w:rsid w:val="00741F6E"/>
    <w:rsid w:val="00785445"/>
    <w:rsid w:val="00871B71"/>
    <w:rsid w:val="008C7740"/>
    <w:rsid w:val="00BB4A98"/>
    <w:rsid w:val="00C25E8A"/>
    <w:rsid w:val="00C97E7A"/>
    <w:rsid w:val="00D37703"/>
    <w:rsid w:val="00DD542A"/>
    <w:rsid w:val="00FF1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C26"/>
    <w:pPr>
      <w:widowControl w:val="0"/>
      <w:autoSpaceDE w:val="0"/>
      <w:autoSpaceDN w:val="0"/>
    </w:pPr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A3C26"/>
    <w:pPr>
      <w:widowControl w:val="0"/>
      <w:autoSpaceDE w:val="0"/>
      <w:autoSpaceDN w:val="0"/>
    </w:pPr>
    <w:rPr>
      <w:rFonts w:eastAsia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199</Words>
  <Characters>1139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2</dc:title>
  <dc:subject/>
  <dc:creator>ettorina</dc:creator>
  <cp:keywords/>
  <dc:description/>
  <cp:lastModifiedBy>Nico</cp:lastModifiedBy>
  <cp:revision>2</cp:revision>
  <dcterms:created xsi:type="dcterms:W3CDTF">2023-07-09T16:04:00Z</dcterms:created>
  <dcterms:modified xsi:type="dcterms:W3CDTF">2023-07-09T16:04:00Z</dcterms:modified>
</cp:coreProperties>
</file>